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62AD8B" w14:textId="0D51B580" w:rsidR="004A73BF" w:rsidRPr="0086678C" w:rsidRDefault="0060343E" w:rsidP="007D5AC1">
      <w:pPr>
        <w:rPr>
          <w:lang w:val="en-US"/>
        </w:rPr>
      </w:pPr>
      <w:r>
        <w:rPr>
          <w:noProof/>
        </w:rPr>
        <w:drawing>
          <wp:anchor distT="0" distB="0" distL="114300" distR="114300" simplePos="0" relativeHeight="251658240" behindDoc="1" locked="0" layoutInCell="1" allowOverlap="1" wp14:anchorId="08E81867" wp14:editId="3641972F">
            <wp:simplePos x="0" y="0"/>
            <wp:positionH relativeFrom="column">
              <wp:posOffset>-205740</wp:posOffset>
            </wp:positionH>
            <wp:positionV relativeFrom="paragraph">
              <wp:posOffset>-977265</wp:posOffset>
            </wp:positionV>
            <wp:extent cx="7825740" cy="11081385"/>
            <wp:effectExtent l="0" t="0" r="0" b="0"/>
            <wp:wrapNone/>
            <wp:docPr id="12"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5740" cy="11081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87727" w14:textId="77777777" w:rsidR="004A73BF" w:rsidRPr="0086678C" w:rsidRDefault="004A73BF" w:rsidP="007D5AC1">
      <w:pPr>
        <w:rPr>
          <w:lang w:val="en-US"/>
        </w:rPr>
      </w:pPr>
    </w:p>
    <w:p w14:paraId="26EFDBDA" w14:textId="1CF74725" w:rsidR="004A73BF" w:rsidRPr="0086678C" w:rsidRDefault="0060343E" w:rsidP="007D5AC1">
      <w:pPr>
        <w:rPr>
          <w:lang w:val="en-US"/>
        </w:rPr>
      </w:pPr>
      <w:r>
        <w:rPr>
          <w:noProof/>
        </w:rPr>
        <mc:AlternateContent>
          <mc:Choice Requires="wps">
            <w:drawing>
              <wp:anchor distT="36576" distB="36576" distL="36576" distR="36576" simplePos="0" relativeHeight="251653120" behindDoc="0" locked="0" layoutInCell="1" allowOverlap="1" wp14:anchorId="4AFCE5B8" wp14:editId="346EE295">
                <wp:simplePos x="0" y="0"/>
                <wp:positionH relativeFrom="margin">
                  <wp:posOffset>262890</wp:posOffset>
                </wp:positionH>
                <wp:positionV relativeFrom="page">
                  <wp:posOffset>1146810</wp:posOffset>
                </wp:positionV>
                <wp:extent cx="5741035" cy="1302385"/>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3023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E1AEC17" w14:textId="09B73F15" w:rsidR="004F6FD5" w:rsidRDefault="004126B4" w:rsidP="00D111EB">
                            <w:pPr>
                              <w:pStyle w:val="MyHeadtitle"/>
                              <w:rPr>
                                <w:rFonts w:ascii="Arial" w:hAnsi="Arial"/>
                                <w:color w:val="FFFFFF"/>
                                <w:sz w:val="64"/>
                                <w:szCs w:val="64"/>
                                <w:lang w:val="es-CO"/>
                              </w:rPr>
                            </w:pPr>
                            <w:r>
                              <w:rPr>
                                <w:rFonts w:ascii="Arial" w:hAnsi="Arial"/>
                                <w:color w:val="FFFFFF"/>
                                <w:sz w:val="64"/>
                                <w:szCs w:val="64"/>
                                <w:lang w:val="es-CO"/>
                              </w:rPr>
                              <w:t xml:space="preserve">HAZ UNA </w:t>
                            </w:r>
                            <w:r w:rsidR="00B50BFC">
                              <w:rPr>
                                <w:rFonts w:ascii="Arial" w:hAnsi="Arial"/>
                                <w:color w:val="FFFFFF"/>
                                <w:sz w:val="64"/>
                                <w:szCs w:val="64"/>
                                <w:lang w:val="es-CO"/>
                              </w:rPr>
                              <w:t>PAUSA…</w:t>
                            </w:r>
                            <w:r w:rsidR="00B03947">
                              <w:rPr>
                                <w:rFonts w:ascii="Arial" w:hAnsi="Arial"/>
                                <w:color w:val="FFFFFF"/>
                                <w:sz w:val="64"/>
                                <w:szCs w:val="64"/>
                                <w:lang w:val="es-CO"/>
                              </w:rPr>
                              <w:t>.</w:t>
                            </w:r>
                            <w:r>
                              <w:rPr>
                                <w:rFonts w:ascii="Arial" w:hAnsi="Arial"/>
                                <w:color w:val="FFFFFF"/>
                                <w:sz w:val="64"/>
                                <w:szCs w:val="64"/>
                                <w:lang w:val="es-CO"/>
                              </w:rPr>
                              <w:t xml:space="preserve"> RESPIRA </w:t>
                            </w:r>
                            <w:r w:rsidR="00A04C02">
                              <w:rPr>
                                <w:rFonts w:ascii="Arial" w:hAnsi="Arial"/>
                                <w:color w:val="FFFFFF"/>
                                <w:sz w:val="64"/>
                                <w:szCs w:val="64"/>
                                <w:lang w:val="es-CO"/>
                              </w:rPr>
                              <w:t>VIDA Y CULTURA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CE5B8" id="_x0000_t202" coordsize="21600,21600" o:spt="202" path="m,l,21600r21600,l21600,xe">
                <v:stroke joinstyle="miter"/>
                <v:path gradientshapeok="t" o:connecttype="rect"/>
              </v:shapetype>
              <v:shape id="Text Box 4" o:spid="_x0000_s1026" type="#_x0000_t202" style="position:absolute;margin-left:20.7pt;margin-top:90.3pt;width:452.05pt;height:102.55pt;z-index:2516531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" filled="f" fillcolor="#fffffe" stroked="f" strokecolor="#212120" insetpen="t">
                <v:textbox inset="2.88pt,2.88pt,2.88pt,2.88pt">
                  <w:txbxContent>
                    <w:p w14:paraId="7E1AEC17" w14:textId="09B73F15" w:rsidR="004F6FD5" w:rsidRDefault="004126B4" w:rsidP="00D111EB">
                      <w:pPr>
                        <w:pStyle w:val="MyHeadtitle"/>
                        <w:rPr>
                          <w:rFonts w:ascii="Arial" w:hAnsi="Arial"/>
                          <w:color w:val="FFFFFF"/>
                          <w:sz w:val="64"/>
                          <w:szCs w:val="64"/>
                          <w:lang w:val="es-CO"/>
                        </w:rPr>
                      </w:pPr>
                      <w:r>
                        <w:rPr>
                          <w:rFonts w:ascii="Arial" w:hAnsi="Arial"/>
                          <w:color w:val="FFFFFF"/>
                          <w:sz w:val="64"/>
                          <w:szCs w:val="64"/>
                          <w:lang w:val="es-CO"/>
                        </w:rPr>
                        <w:t xml:space="preserve">HAZ UNA </w:t>
                      </w:r>
                      <w:r w:rsidR="00B50BFC">
                        <w:rPr>
                          <w:rFonts w:ascii="Arial" w:hAnsi="Arial"/>
                          <w:color w:val="FFFFFF"/>
                          <w:sz w:val="64"/>
                          <w:szCs w:val="64"/>
                          <w:lang w:val="es-CO"/>
                        </w:rPr>
                        <w:t>PAUSA…</w:t>
                      </w:r>
                      <w:r w:rsidR="00B03947">
                        <w:rPr>
                          <w:rFonts w:ascii="Arial" w:hAnsi="Arial"/>
                          <w:color w:val="FFFFFF"/>
                          <w:sz w:val="64"/>
                          <w:szCs w:val="64"/>
                          <w:lang w:val="es-CO"/>
                        </w:rPr>
                        <w:t>.</w:t>
                      </w:r>
                      <w:r>
                        <w:rPr>
                          <w:rFonts w:ascii="Arial" w:hAnsi="Arial"/>
                          <w:color w:val="FFFFFF"/>
                          <w:sz w:val="64"/>
                          <w:szCs w:val="64"/>
                          <w:lang w:val="es-CO"/>
                        </w:rPr>
                        <w:t xml:space="preserve"> RESPIRA </w:t>
                      </w:r>
                      <w:r w:rsidR="00A04C02">
                        <w:rPr>
                          <w:rFonts w:ascii="Arial" w:hAnsi="Arial"/>
                          <w:color w:val="FFFFFF"/>
                          <w:sz w:val="64"/>
                          <w:szCs w:val="64"/>
                          <w:lang w:val="es-CO"/>
                        </w:rPr>
                        <w:t>VIDA Y CULTURA</w:t>
                      </w:r>
                    </w:p>
                  </w:txbxContent>
                </v:textbox>
                <w10:wrap anchorx="margin" anchory="page"/>
              </v:shape>
            </w:pict>
          </mc:Fallback>
        </mc:AlternateContent>
      </w:r>
    </w:p>
    <w:p w14:paraId="5AD1F503" w14:textId="77777777" w:rsidR="004A73BF" w:rsidRPr="0086678C" w:rsidRDefault="004A73BF" w:rsidP="007D5AC1">
      <w:pPr>
        <w:rPr>
          <w:lang w:val="en-US"/>
        </w:rPr>
      </w:pPr>
    </w:p>
    <w:p w14:paraId="43B1647B" w14:textId="37BA88CA" w:rsidR="004A73BF" w:rsidRPr="0086678C" w:rsidRDefault="004A73BF" w:rsidP="007D5AC1">
      <w:pPr>
        <w:rPr>
          <w:lang w:val="en-US"/>
        </w:rPr>
      </w:pPr>
    </w:p>
    <w:p w14:paraId="0768AE36" w14:textId="77777777" w:rsidR="004A73BF" w:rsidRPr="0086678C" w:rsidRDefault="004A73BF" w:rsidP="007D5AC1">
      <w:pPr>
        <w:rPr>
          <w:lang w:val="en-US"/>
        </w:rPr>
      </w:pPr>
    </w:p>
    <w:p w14:paraId="55EFF3D4" w14:textId="05D35254" w:rsidR="004A73BF" w:rsidRPr="0086678C" w:rsidRDefault="004A73BF" w:rsidP="007D5AC1">
      <w:pPr>
        <w:rPr>
          <w:lang w:val="en-US"/>
        </w:rPr>
      </w:pPr>
    </w:p>
    <w:p w14:paraId="7169FE47" w14:textId="77777777" w:rsidR="004A73BF" w:rsidRPr="0086678C" w:rsidRDefault="004A73BF" w:rsidP="007D5AC1">
      <w:pPr>
        <w:rPr>
          <w:lang w:val="en-US"/>
        </w:rPr>
      </w:pPr>
    </w:p>
    <w:p w14:paraId="0A4CEA13" w14:textId="77777777" w:rsidR="004A73BF" w:rsidRPr="0086678C" w:rsidRDefault="004A73BF" w:rsidP="007D5AC1">
      <w:pPr>
        <w:rPr>
          <w:lang w:val="en-US"/>
        </w:rPr>
      </w:pPr>
    </w:p>
    <w:p w14:paraId="43BC8D2E" w14:textId="77777777" w:rsidR="004A73BF" w:rsidRPr="0086678C" w:rsidRDefault="004A73BF" w:rsidP="007D5AC1">
      <w:pPr>
        <w:rPr>
          <w:lang w:val="en-US"/>
        </w:rPr>
      </w:pPr>
    </w:p>
    <w:p w14:paraId="3380F2FB" w14:textId="77777777" w:rsidR="004A73BF" w:rsidRPr="0086678C" w:rsidRDefault="004A73BF" w:rsidP="007D5AC1">
      <w:pPr>
        <w:rPr>
          <w:lang w:val="en-US"/>
        </w:rPr>
      </w:pPr>
    </w:p>
    <w:p w14:paraId="74F655C8" w14:textId="77777777" w:rsidR="004A73BF" w:rsidRPr="0086678C" w:rsidRDefault="004A73BF" w:rsidP="007D5AC1">
      <w:pPr>
        <w:rPr>
          <w:lang w:val="en-US"/>
        </w:rPr>
      </w:pPr>
    </w:p>
    <w:p w14:paraId="2945C841" w14:textId="77777777" w:rsidR="004A73BF" w:rsidRPr="0086678C" w:rsidRDefault="004A73BF" w:rsidP="007D5AC1">
      <w:pPr>
        <w:rPr>
          <w:lang w:val="en-US"/>
        </w:rPr>
      </w:pPr>
    </w:p>
    <w:p w14:paraId="75201CFB" w14:textId="77777777" w:rsidR="004A73BF" w:rsidRPr="0086678C" w:rsidRDefault="004A73BF" w:rsidP="007D5AC1">
      <w:pPr>
        <w:rPr>
          <w:lang w:val="en-US"/>
        </w:rPr>
      </w:pPr>
    </w:p>
    <w:p w14:paraId="6C04D24D" w14:textId="77777777" w:rsidR="004A73BF" w:rsidRPr="0086678C" w:rsidRDefault="004A73BF" w:rsidP="007D5AC1">
      <w:pPr>
        <w:rPr>
          <w:lang w:val="en-US"/>
        </w:rPr>
      </w:pPr>
    </w:p>
    <w:p w14:paraId="1004BD66" w14:textId="77777777" w:rsidR="004A73BF" w:rsidRPr="0086678C" w:rsidRDefault="004A73BF" w:rsidP="007D5AC1">
      <w:pPr>
        <w:rPr>
          <w:lang w:val="en-US"/>
        </w:rPr>
      </w:pPr>
    </w:p>
    <w:p w14:paraId="20E2BB69" w14:textId="77777777" w:rsidR="004A73BF" w:rsidRPr="0086678C" w:rsidRDefault="004A73BF" w:rsidP="007D5AC1">
      <w:pPr>
        <w:rPr>
          <w:lang w:val="en-US"/>
        </w:rPr>
      </w:pPr>
    </w:p>
    <w:p w14:paraId="353C7E51" w14:textId="68774D78" w:rsidR="004A73BF" w:rsidRPr="0086678C" w:rsidRDefault="004A73BF" w:rsidP="00F0441F">
      <w:pPr>
        <w:tabs>
          <w:tab w:val="left" w:pos="3153"/>
        </w:tabs>
        <w:rPr>
          <w:lang w:val="en-US"/>
        </w:rPr>
      </w:pPr>
    </w:p>
    <w:p w14:paraId="6CC6B4BA" w14:textId="77777777" w:rsidR="004A73BF" w:rsidRPr="0086678C" w:rsidRDefault="004A73BF" w:rsidP="007D5AC1">
      <w:pPr>
        <w:rPr>
          <w:lang w:val="en-US"/>
        </w:rPr>
      </w:pPr>
    </w:p>
    <w:p w14:paraId="1E103277" w14:textId="506F81A7" w:rsidR="004A73BF" w:rsidRPr="0086678C" w:rsidRDefault="004A73BF" w:rsidP="007D5AC1">
      <w:pPr>
        <w:rPr>
          <w:lang w:val="en-US"/>
        </w:rPr>
      </w:pPr>
    </w:p>
    <w:p w14:paraId="6E6CD279" w14:textId="0E3574BF" w:rsidR="004A73BF" w:rsidRPr="0086678C" w:rsidRDefault="00C631F6" w:rsidP="007D5AC1">
      <w:pPr>
        <w:rPr>
          <w:lang w:val="en-US"/>
        </w:rPr>
      </w:pPr>
      <w:r>
        <w:rPr>
          <w:noProof/>
        </w:rPr>
        <w:drawing>
          <wp:anchor distT="0" distB="0" distL="114300" distR="114300" simplePos="0" relativeHeight="251680768" behindDoc="0" locked="0" layoutInCell="1" allowOverlap="1" wp14:anchorId="72B53A4E" wp14:editId="1086C532">
            <wp:simplePos x="0" y="0"/>
            <wp:positionH relativeFrom="column">
              <wp:posOffset>238125</wp:posOffset>
            </wp:positionH>
            <wp:positionV relativeFrom="paragraph">
              <wp:posOffset>10160</wp:posOffset>
            </wp:positionV>
            <wp:extent cx="4819650" cy="1181100"/>
            <wp:effectExtent l="0" t="0" r="0" b="0"/>
            <wp:wrapThrough wrapText="bothSides">
              <wp:wrapPolygon edited="0">
                <wp:start x="0" y="0"/>
                <wp:lineTo x="0" y="21252"/>
                <wp:lineTo x="21515" y="21252"/>
                <wp:lineTo x="21515"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19650" cy="1181100"/>
                    </a:xfrm>
                    <a:prstGeom prst="rect">
                      <a:avLst/>
                    </a:prstGeom>
                  </pic:spPr>
                </pic:pic>
              </a:graphicData>
            </a:graphic>
            <wp14:sizeRelH relativeFrom="margin">
              <wp14:pctWidth>0</wp14:pctWidth>
            </wp14:sizeRelH>
            <wp14:sizeRelV relativeFrom="margin">
              <wp14:pctHeight>0</wp14:pctHeight>
            </wp14:sizeRelV>
          </wp:anchor>
        </w:drawing>
      </w:r>
    </w:p>
    <w:p w14:paraId="5FD36497" w14:textId="77777777" w:rsidR="004A73BF" w:rsidRPr="0086678C" w:rsidRDefault="004A73BF" w:rsidP="007D5AC1">
      <w:pPr>
        <w:rPr>
          <w:lang w:val="en-US"/>
        </w:rPr>
      </w:pPr>
    </w:p>
    <w:p w14:paraId="4BC6DFC7" w14:textId="586D3D09" w:rsidR="004A73BF" w:rsidRPr="0086678C" w:rsidRDefault="004A73BF" w:rsidP="007D5AC1">
      <w:pPr>
        <w:rPr>
          <w:lang w:val="en-US"/>
        </w:rPr>
      </w:pPr>
    </w:p>
    <w:p w14:paraId="2783B6DA" w14:textId="77777777" w:rsidR="004A73BF" w:rsidRPr="0086678C" w:rsidRDefault="004A73BF" w:rsidP="007D5AC1">
      <w:pPr>
        <w:rPr>
          <w:lang w:val="en-US"/>
        </w:rPr>
      </w:pPr>
    </w:p>
    <w:p w14:paraId="030A8FB5" w14:textId="6B8454F7" w:rsidR="004A73BF" w:rsidRPr="0086678C" w:rsidRDefault="004126B4" w:rsidP="004126B4">
      <w:pPr>
        <w:tabs>
          <w:tab w:val="left" w:pos="4200"/>
        </w:tabs>
        <w:rPr>
          <w:lang w:val="en-US"/>
        </w:rPr>
      </w:pPr>
      <w:r>
        <w:rPr>
          <w:lang w:val="en-US"/>
        </w:rPr>
        <w:tab/>
      </w:r>
    </w:p>
    <w:p w14:paraId="4737C34F" w14:textId="77777777" w:rsidR="004A73BF" w:rsidRPr="0086678C" w:rsidRDefault="004A73BF" w:rsidP="007D5AC1">
      <w:pPr>
        <w:rPr>
          <w:lang w:val="en-US"/>
        </w:rPr>
      </w:pPr>
    </w:p>
    <w:p w14:paraId="414C7C27" w14:textId="7E903962" w:rsidR="004A73BF" w:rsidRPr="0086678C" w:rsidRDefault="004A73BF" w:rsidP="004A73BF">
      <w:pPr>
        <w:pStyle w:val="My"/>
        <w:jc w:val="right"/>
        <w:rPr>
          <w:rStyle w:val="sowc"/>
          <w:lang w:val="en-US"/>
        </w:rPr>
      </w:pPr>
    </w:p>
    <w:p w14:paraId="2E43B577" w14:textId="575B739D" w:rsidR="004A73BF" w:rsidRPr="0086678C" w:rsidRDefault="004A73BF" w:rsidP="007D5AC1">
      <w:pPr>
        <w:rPr>
          <w:lang w:val="en-US"/>
        </w:rPr>
      </w:pPr>
    </w:p>
    <w:p w14:paraId="76957323" w14:textId="1F3D5012" w:rsidR="004A73BF" w:rsidRPr="0086678C" w:rsidRDefault="004A73BF" w:rsidP="007D5AC1">
      <w:pPr>
        <w:rPr>
          <w:lang w:val="en-US"/>
        </w:rPr>
      </w:pPr>
    </w:p>
    <w:p w14:paraId="5E6F0EE8" w14:textId="6599944A" w:rsidR="004A73BF" w:rsidRPr="0086678C" w:rsidRDefault="00C631F6" w:rsidP="00C631F6">
      <w:pPr>
        <w:tabs>
          <w:tab w:val="left" w:pos="1890"/>
        </w:tabs>
        <w:rPr>
          <w:lang w:val="en-US"/>
        </w:rPr>
      </w:pPr>
      <w:r>
        <w:rPr>
          <w:lang w:val="en-US"/>
        </w:rPr>
        <w:tab/>
      </w:r>
    </w:p>
    <w:p w14:paraId="659BCA99" w14:textId="1CCADF4C" w:rsidR="004A73BF" w:rsidRPr="0086678C" w:rsidRDefault="004A73BF" w:rsidP="007D5AC1">
      <w:pPr>
        <w:rPr>
          <w:lang w:val="en-US"/>
        </w:rPr>
      </w:pPr>
    </w:p>
    <w:p w14:paraId="24B83423" w14:textId="4CCBD508" w:rsidR="004A73BF" w:rsidRPr="0086678C" w:rsidRDefault="004A73BF" w:rsidP="007D5AC1">
      <w:pPr>
        <w:rPr>
          <w:lang w:val="en-US"/>
        </w:rPr>
      </w:pPr>
    </w:p>
    <w:p w14:paraId="49B4F36A" w14:textId="47D4983C" w:rsidR="004A73BF" w:rsidRPr="0086678C" w:rsidRDefault="004A73BF" w:rsidP="007D5AC1">
      <w:pPr>
        <w:rPr>
          <w:lang w:val="en-US"/>
        </w:rPr>
      </w:pPr>
    </w:p>
    <w:p w14:paraId="3DEAF509" w14:textId="6C336C51" w:rsidR="004A73BF" w:rsidRPr="0086678C" w:rsidRDefault="004A73BF" w:rsidP="007D5AC1">
      <w:pPr>
        <w:rPr>
          <w:lang w:val="en-US"/>
        </w:rPr>
      </w:pPr>
    </w:p>
    <w:p w14:paraId="79C737B4" w14:textId="14E8658E" w:rsidR="004A73BF" w:rsidRPr="0086678C" w:rsidRDefault="004A73BF" w:rsidP="007D5AC1">
      <w:pPr>
        <w:rPr>
          <w:lang w:val="en-US"/>
        </w:rPr>
      </w:pPr>
    </w:p>
    <w:p w14:paraId="6AB0E1A2" w14:textId="54A62DE7" w:rsidR="004A73BF" w:rsidRPr="0086678C" w:rsidRDefault="004A73BF" w:rsidP="007D5AC1">
      <w:pPr>
        <w:rPr>
          <w:lang w:val="en-US"/>
        </w:rPr>
      </w:pPr>
    </w:p>
    <w:p w14:paraId="1ECCFDC3" w14:textId="5EED699D" w:rsidR="004A73BF" w:rsidRPr="0086678C" w:rsidRDefault="004A73BF" w:rsidP="007D5AC1">
      <w:pPr>
        <w:rPr>
          <w:lang w:val="en-US"/>
        </w:rPr>
      </w:pPr>
    </w:p>
    <w:p w14:paraId="392FE99F" w14:textId="1745E566" w:rsidR="004A73BF" w:rsidRPr="0086678C" w:rsidRDefault="004A73BF" w:rsidP="007D5AC1">
      <w:pPr>
        <w:rPr>
          <w:lang w:val="en-US"/>
        </w:rPr>
      </w:pPr>
    </w:p>
    <w:p w14:paraId="7E22530C" w14:textId="6EF8E52C" w:rsidR="004A73BF" w:rsidRDefault="007F3598" w:rsidP="007F3598">
      <w:pPr>
        <w:tabs>
          <w:tab w:val="left" w:pos="2700"/>
        </w:tabs>
        <w:rPr>
          <w:lang w:val="en-US"/>
        </w:rPr>
      </w:pPr>
      <w:r>
        <w:rPr>
          <w:lang w:val="en-US"/>
        </w:rPr>
        <w:tab/>
        <w:t>PENELOPE LAZALA</w:t>
      </w:r>
    </w:p>
    <w:p w14:paraId="45DD29F4" w14:textId="24F570AD" w:rsidR="007F3598" w:rsidRPr="0086678C" w:rsidRDefault="007F3598" w:rsidP="007F3598">
      <w:pPr>
        <w:tabs>
          <w:tab w:val="left" w:pos="2700"/>
        </w:tabs>
        <w:rPr>
          <w:lang w:val="en-US"/>
        </w:rPr>
      </w:pPr>
      <w:r>
        <w:rPr>
          <w:lang w:val="en-US"/>
        </w:rPr>
        <w:tab/>
        <w:t>GABRIELA GARAY</w:t>
      </w:r>
    </w:p>
    <w:p w14:paraId="05D8EED8" w14:textId="1AB21987" w:rsidR="004A73BF" w:rsidRPr="0086678C" w:rsidRDefault="007F3598" w:rsidP="007F3598">
      <w:pPr>
        <w:tabs>
          <w:tab w:val="left" w:pos="2700"/>
        </w:tabs>
        <w:rPr>
          <w:lang w:val="en-US"/>
        </w:rPr>
      </w:pPr>
      <w:r>
        <w:rPr>
          <w:lang w:val="en-US"/>
        </w:rPr>
        <w:tab/>
        <w:t>CAMILA MONCAYO</w:t>
      </w:r>
    </w:p>
    <w:p w14:paraId="6E4F9521" w14:textId="18EF0366" w:rsidR="004A73BF" w:rsidRPr="0086678C" w:rsidRDefault="007F3598" w:rsidP="007F3598">
      <w:pPr>
        <w:tabs>
          <w:tab w:val="left" w:pos="2700"/>
        </w:tabs>
        <w:rPr>
          <w:lang w:val="en-US"/>
        </w:rPr>
      </w:pPr>
      <w:r>
        <w:rPr>
          <w:lang w:val="en-US"/>
        </w:rPr>
        <w:tab/>
        <w:t>ALEXANDER VALENCIA</w:t>
      </w:r>
    </w:p>
    <w:p w14:paraId="7E1909D2" w14:textId="2D501EB7" w:rsidR="004A73BF" w:rsidRPr="0086678C" w:rsidRDefault="004A73BF" w:rsidP="007D5AC1">
      <w:pPr>
        <w:rPr>
          <w:lang w:val="en-US"/>
        </w:rPr>
      </w:pPr>
    </w:p>
    <w:p w14:paraId="219AC0CA" w14:textId="3D28CC33" w:rsidR="004A73BF" w:rsidRPr="0086678C" w:rsidRDefault="004A73BF" w:rsidP="007D5AC1">
      <w:pPr>
        <w:rPr>
          <w:lang w:val="en-US"/>
        </w:rPr>
      </w:pPr>
    </w:p>
    <w:p w14:paraId="48E2D6D4" w14:textId="77777777" w:rsidR="004A73BF" w:rsidRPr="0086678C" w:rsidRDefault="004A73BF" w:rsidP="007D5AC1">
      <w:pPr>
        <w:rPr>
          <w:lang w:val="en-US"/>
        </w:rPr>
      </w:pPr>
    </w:p>
    <w:p w14:paraId="41586DDD" w14:textId="77777777" w:rsidR="004A73BF" w:rsidRPr="0086678C" w:rsidRDefault="004A73BF" w:rsidP="007D5AC1">
      <w:pPr>
        <w:rPr>
          <w:lang w:val="en-US"/>
        </w:rPr>
      </w:pPr>
    </w:p>
    <w:p w14:paraId="787B91DF" w14:textId="77777777" w:rsidR="004A73BF" w:rsidRPr="0086678C" w:rsidRDefault="004A73BF" w:rsidP="007D5AC1">
      <w:pPr>
        <w:rPr>
          <w:lang w:val="en-US"/>
        </w:rPr>
      </w:pPr>
    </w:p>
    <w:p w14:paraId="37980901" w14:textId="77777777" w:rsidR="004A73BF" w:rsidRPr="0086678C" w:rsidRDefault="004A73BF" w:rsidP="007D5AC1">
      <w:pPr>
        <w:rPr>
          <w:lang w:val="en-US"/>
        </w:rPr>
      </w:pPr>
    </w:p>
    <w:p w14:paraId="5E9E41E7" w14:textId="77777777" w:rsidR="004A73BF" w:rsidRPr="0086678C" w:rsidRDefault="004A73BF" w:rsidP="007D5AC1">
      <w:pPr>
        <w:rPr>
          <w:lang w:val="en-US"/>
        </w:rPr>
      </w:pPr>
    </w:p>
    <w:p w14:paraId="78533340" w14:textId="77777777" w:rsidR="004A73BF" w:rsidRPr="0086678C" w:rsidRDefault="004A73BF" w:rsidP="007D5AC1">
      <w:pPr>
        <w:rPr>
          <w:lang w:val="en-US"/>
        </w:rPr>
      </w:pPr>
    </w:p>
    <w:p w14:paraId="2AE21384" w14:textId="77777777" w:rsidR="004A73BF" w:rsidRPr="0086678C" w:rsidRDefault="004A73BF" w:rsidP="007D5AC1">
      <w:pPr>
        <w:rPr>
          <w:lang w:val="en-US"/>
        </w:rPr>
      </w:pPr>
    </w:p>
    <w:p w14:paraId="3E136CC5" w14:textId="77777777" w:rsidR="004A73BF" w:rsidRPr="0086678C" w:rsidRDefault="004A73BF" w:rsidP="007D5AC1">
      <w:pPr>
        <w:rPr>
          <w:lang w:val="en-US"/>
        </w:rPr>
      </w:pPr>
    </w:p>
    <w:p w14:paraId="0A4095CA" w14:textId="77777777" w:rsidR="004A73BF" w:rsidRPr="0086678C" w:rsidRDefault="004A73BF" w:rsidP="007D5AC1">
      <w:pPr>
        <w:rPr>
          <w:lang w:val="en-US"/>
        </w:rPr>
      </w:pPr>
    </w:p>
    <w:p w14:paraId="649CCF36" w14:textId="18AC6B75" w:rsidR="00A04C02" w:rsidRPr="00A04C02" w:rsidRDefault="0060343E" w:rsidP="00A04C02">
      <w:pPr>
        <w:pStyle w:val="MyHeadtitle"/>
        <w:rPr>
          <w:rFonts w:ascii="Arial" w:hAnsi="Arial"/>
          <w:color w:val="FFFFFF"/>
          <w:sz w:val="28"/>
          <w:szCs w:val="28"/>
          <w:lang w:val="es-CO"/>
        </w:rPr>
      </w:pPr>
      <w:r>
        <w:rPr>
          <w:noProof/>
        </w:rPr>
        <w:lastRenderedPageBreak/>
        <w:drawing>
          <wp:anchor distT="0" distB="0" distL="114300" distR="114300" simplePos="0" relativeHeight="251659264" behindDoc="1" locked="0" layoutInCell="1" allowOverlap="1" wp14:anchorId="6305B22D" wp14:editId="67517E40">
            <wp:simplePos x="0" y="0"/>
            <wp:positionH relativeFrom="margin">
              <wp:align>right</wp:align>
            </wp:positionH>
            <wp:positionV relativeFrom="paragraph">
              <wp:posOffset>-786765</wp:posOffset>
            </wp:positionV>
            <wp:extent cx="7542530" cy="1583690"/>
            <wp:effectExtent l="0" t="0" r="1270" b="0"/>
            <wp:wrapNone/>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253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A0E">
        <w:rPr>
          <w:rFonts w:ascii="Arial" w:hAnsi="Arial"/>
          <w:color w:val="FFFFFF" w:themeColor="background1"/>
          <w:sz w:val="24"/>
          <w:szCs w:val="24"/>
          <w:lang w:val="es-CO"/>
        </w:rPr>
        <w:t>Haz una pausa…respira vida y cultura</w:t>
      </w:r>
      <w:r w:rsidR="00A04C02">
        <w:rPr>
          <w:rFonts w:ascii="Arial" w:hAnsi="Arial"/>
          <w:color w:val="EFE977"/>
          <w:sz w:val="56"/>
          <w:lang w:val="es-CO"/>
        </w:rPr>
        <w:tab/>
      </w:r>
    </w:p>
    <w:p w14:paraId="1ED31078" w14:textId="6EC62B6C" w:rsidR="004126B4" w:rsidRPr="004126B4" w:rsidRDefault="004126B4" w:rsidP="00A04C02">
      <w:pPr>
        <w:pStyle w:val="MyHeadtitle"/>
        <w:tabs>
          <w:tab w:val="left" w:pos="2580"/>
        </w:tabs>
        <w:jc w:val="left"/>
        <w:rPr>
          <w:rFonts w:ascii="Arial" w:hAnsi="Arial"/>
          <w:color w:val="EFE977"/>
          <w:sz w:val="56"/>
          <w:lang w:val="es-CO"/>
        </w:rPr>
      </w:pPr>
    </w:p>
    <w:p w14:paraId="6ABF2026" w14:textId="222B90E8" w:rsidR="004A73BF" w:rsidRPr="0086678C" w:rsidRDefault="004A73BF" w:rsidP="004126B4">
      <w:pPr>
        <w:tabs>
          <w:tab w:val="left" w:pos="2775"/>
        </w:tabs>
        <w:rPr>
          <w:lang w:val="en-US"/>
        </w:rPr>
      </w:pPr>
    </w:p>
    <w:p w14:paraId="414153BB" w14:textId="77777777" w:rsidR="004A73BF" w:rsidRPr="0086678C" w:rsidRDefault="004A73BF" w:rsidP="007D5AC1">
      <w:pPr>
        <w:rPr>
          <w:lang w:val="en-US"/>
        </w:rPr>
      </w:pPr>
    </w:p>
    <w:p w14:paraId="0236056E" w14:textId="77777777" w:rsidR="004A73BF" w:rsidRPr="0086678C" w:rsidRDefault="004A73BF" w:rsidP="007D5AC1">
      <w:pPr>
        <w:rPr>
          <w:lang w:val="en-US"/>
        </w:rPr>
      </w:pPr>
    </w:p>
    <w:p w14:paraId="6D7AEDED" w14:textId="77777777" w:rsidR="004A73BF" w:rsidRPr="0086678C" w:rsidRDefault="004A73BF" w:rsidP="007D5AC1">
      <w:pPr>
        <w:rPr>
          <w:lang w:val="en-US"/>
        </w:rPr>
      </w:pPr>
    </w:p>
    <w:p w14:paraId="20069A4F" w14:textId="77777777" w:rsidR="004A73BF" w:rsidRPr="0086678C" w:rsidRDefault="004A73BF" w:rsidP="007D5AC1">
      <w:pPr>
        <w:rPr>
          <w:lang w:val="en-US"/>
        </w:rPr>
      </w:pPr>
    </w:p>
    <w:p w14:paraId="385A80D2" w14:textId="77777777" w:rsidR="00F0441F" w:rsidRPr="0086678C" w:rsidRDefault="00F0441F" w:rsidP="007D5AC1">
      <w:pPr>
        <w:rPr>
          <w:lang w:val="en-US"/>
        </w:rPr>
      </w:pPr>
    </w:p>
    <w:p w14:paraId="030CD401" w14:textId="11F36134" w:rsidR="00F0441F" w:rsidRPr="0086678C" w:rsidRDefault="0060343E" w:rsidP="007D5AC1">
      <w:pPr>
        <w:rPr>
          <w:lang w:val="en-US"/>
        </w:rPr>
      </w:pPr>
      <w:r>
        <w:rPr>
          <w:noProof/>
        </w:rPr>
        <mc:AlternateContent>
          <mc:Choice Requires="wps">
            <w:drawing>
              <wp:anchor distT="36576" distB="36576" distL="36576" distR="36576" simplePos="0" relativeHeight="251654144" behindDoc="0" locked="0" layoutInCell="1" allowOverlap="1" wp14:anchorId="6C9140E9" wp14:editId="1A82408F">
                <wp:simplePos x="0" y="0"/>
                <wp:positionH relativeFrom="margin">
                  <wp:posOffset>596900</wp:posOffset>
                </wp:positionH>
                <wp:positionV relativeFrom="page">
                  <wp:posOffset>1704975</wp:posOffset>
                </wp:positionV>
                <wp:extent cx="6486525" cy="2092325"/>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092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78097C" w14:textId="7564C933" w:rsidR="00907183" w:rsidRPr="00D4764A" w:rsidRDefault="004126B4" w:rsidP="00C40F6E">
                            <w:pPr>
                              <w:pStyle w:val="Mysubhead"/>
                              <w:rPr>
                                <w:rFonts w:ascii="Arial" w:hAnsi="Arial"/>
                                <w:color w:val="auto"/>
                                <w:sz w:val="60"/>
                                <w:szCs w:val="60"/>
                              </w:rPr>
                            </w:pPr>
                            <w:r>
                              <w:rPr>
                                <w:rFonts w:ascii="Arial" w:hAnsi="Arial"/>
                                <w:color w:val="auto"/>
                                <w:sz w:val="60"/>
                                <w:szCs w:val="60"/>
                              </w:rPr>
                              <w:t>LATINMASK</w:t>
                            </w:r>
                          </w:p>
                          <w:p w14:paraId="6D10B981" w14:textId="77777777" w:rsidR="004440B3" w:rsidRPr="00D4764A" w:rsidRDefault="004440B3" w:rsidP="00C40F6E">
                            <w:pPr>
                              <w:pStyle w:val="Mysubhead"/>
                              <w:rPr>
                                <w:rFonts w:ascii="Arial" w:hAnsi="Arial"/>
                                <w:color w:val="FFD700"/>
                              </w:rPr>
                            </w:pPr>
                          </w:p>
                          <w:p w14:paraId="35A97370" w14:textId="338469D9" w:rsidR="00B30918" w:rsidRPr="00B806AC" w:rsidRDefault="00B806AC" w:rsidP="00B30918">
                            <w:pPr>
                              <w:pStyle w:val="My"/>
                              <w:rPr>
                                <w:rStyle w:val="sowc"/>
                                <w:rFonts w:ascii="Arial" w:hAnsi="Arial"/>
                                <w:color w:val="000000"/>
                                <w:sz w:val="28"/>
                                <w:lang w:val="es-CO"/>
                              </w:rPr>
                            </w:pPr>
                            <w:r>
                              <w:rPr>
                                <w:rStyle w:val="sowc"/>
                                <w:rFonts w:ascii="Arial" w:hAnsi="Arial"/>
                                <w:color w:val="000000"/>
                                <w:sz w:val="28"/>
                                <w:lang w:val="es-CO"/>
                              </w:rPr>
                              <w:t xml:space="preserve">LatinMask es un proyecto único, representado en </w:t>
                            </w:r>
                            <w:r w:rsidR="00431A0E">
                              <w:rPr>
                                <w:rStyle w:val="sowc"/>
                                <w:rFonts w:ascii="Arial" w:hAnsi="Arial"/>
                                <w:color w:val="000000"/>
                                <w:sz w:val="28"/>
                                <w:lang w:val="es-CO"/>
                              </w:rPr>
                              <w:t>una</w:t>
                            </w:r>
                            <w:r>
                              <w:rPr>
                                <w:rStyle w:val="sowc"/>
                                <w:rFonts w:ascii="Arial" w:hAnsi="Arial"/>
                                <w:color w:val="000000"/>
                                <w:sz w:val="28"/>
                                <w:lang w:val="es-CO"/>
                              </w:rPr>
                              <w:t xml:space="preserve"> mascarilla</w:t>
                            </w:r>
                            <w:r w:rsidR="00431A0E">
                              <w:rPr>
                                <w:rStyle w:val="sowc"/>
                                <w:rFonts w:ascii="Arial" w:hAnsi="Arial"/>
                                <w:color w:val="000000"/>
                                <w:sz w:val="28"/>
                                <w:lang w:val="es-CO"/>
                              </w:rPr>
                              <w:t xml:space="preserve"> de </w:t>
                            </w:r>
                            <w:r w:rsidR="00AA204A">
                              <w:rPr>
                                <w:rStyle w:val="sowc"/>
                                <w:rFonts w:ascii="Arial" w:hAnsi="Arial"/>
                                <w:color w:val="000000"/>
                                <w:sz w:val="28"/>
                                <w:lang w:val="es-CO"/>
                              </w:rPr>
                              <w:t>protección bajo</w:t>
                            </w:r>
                            <w:r w:rsidR="00431A0E">
                              <w:rPr>
                                <w:rStyle w:val="sowc"/>
                                <w:rFonts w:ascii="Arial" w:hAnsi="Arial"/>
                                <w:color w:val="000000"/>
                                <w:sz w:val="28"/>
                                <w:lang w:val="es-CO"/>
                              </w:rPr>
                              <w:t xml:space="preserve"> estándares de </w:t>
                            </w:r>
                            <w:r w:rsidR="0023669F">
                              <w:rPr>
                                <w:rStyle w:val="sowc"/>
                                <w:rFonts w:ascii="Arial" w:hAnsi="Arial"/>
                                <w:color w:val="000000"/>
                                <w:sz w:val="28"/>
                                <w:lang w:val="es-CO"/>
                              </w:rPr>
                              <w:t>usabilidad y seguridad</w:t>
                            </w:r>
                            <w:r>
                              <w:rPr>
                                <w:rStyle w:val="sowc"/>
                                <w:rFonts w:ascii="Arial" w:hAnsi="Arial"/>
                                <w:color w:val="000000"/>
                                <w:sz w:val="28"/>
                                <w:lang w:val="es-CO"/>
                              </w:rPr>
                              <w:t xml:space="preserve"> por la situación actual de emergencia por el Covid-19, queremos reducir el contagio y bajar las tasas de muertes por causa de este virus, nuestro impacto no solo sobre la salud, hay algo más……</w:t>
                            </w:r>
                          </w:p>
                          <w:p w14:paraId="40BE66FB" w14:textId="77777777" w:rsidR="00D4764A" w:rsidRPr="001D38A8" w:rsidRDefault="00D4764A" w:rsidP="00B30918">
                            <w:pPr>
                              <w:pStyle w:val="My"/>
                              <w:rPr>
                                <w:rStyle w:val="sowc"/>
                                <w:rFonts w:ascii="Arial" w:hAnsi="Arial"/>
                                <w:color w:val="000000"/>
                                <w:sz w:val="28"/>
                              </w:rPr>
                            </w:pPr>
                          </w:p>
                          <w:p w14:paraId="6381761C" w14:textId="77777777" w:rsidR="006F59D4" w:rsidRPr="001D38A8" w:rsidRDefault="006F59D4" w:rsidP="006F59D4">
                            <w:pPr>
                              <w:pStyle w:val="My"/>
                              <w:rPr>
                                <w:rStyle w:val="sowc"/>
                                <w:rFonts w:ascii="Arial" w:hAnsi="Arial"/>
                                <w:color w:val="000000"/>
                                <w:sz w:val="28"/>
                              </w:rPr>
                            </w:pPr>
                            <w:r w:rsidRPr="001D38A8">
                              <w:rPr>
                                <w:rStyle w:val="sowc"/>
                                <w:rFonts w:ascii="Arial" w:hAnsi="Arial"/>
                                <w:color w:val="000000"/>
                                <w:sz w:val="28"/>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dolorem ipsum, quia dolor sit, amet, consectetur, adipisci velit, sed quia non numquam eius modi tempora incidunt, ut labore et dolore magnam aliquam quaerat voluptatem. 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14:paraId="789D0296" w14:textId="77777777" w:rsidR="006F59D4" w:rsidRPr="00D4764A" w:rsidRDefault="006F59D4" w:rsidP="006F59D4">
                            <w:pPr>
                              <w:pStyle w:val="My"/>
                              <w:rPr>
                                <w:rStyle w:val="sowc"/>
                                <w:rFonts w:ascii="Arial" w:hAnsi="Arial"/>
                              </w:rPr>
                            </w:pPr>
                          </w:p>
                          <w:p w14:paraId="3A791C58" w14:textId="77777777" w:rsidR="00BE34C5" w:rsidRPr="00D4764A" w:rsidRDefault="00BE34C5" w:rsidP="00B30918">
                            <w:pPr>
                              <w:pStyle w:val="My"/>
                              <w:rPr>
                                <w:rStyle w:val="sowc"/>
                                <w:rFonts w:ascii="Arial" w:hAnsi="Arial"/>
                                <w:b/>
                                <w:color w:val="99336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140E9" id="Text Box 21" o:spid="_x0000_s1027" type="#_x0000_t202" style="position:absolute;margin-left:47pt;margin-top:134.25pt;width:510.75pt;height:164.75pt;z-index:2516541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" filled="f" fillcolor="#fffffe" stroked="f" strokecolor="#212120" insetpen="t">
                <v:textbox inset="2.88pt,2.88pt,2.88pt,2.88pt">
                  <w:txbxContent>
                    <w:p w14:paraId="5978097C" w14:textId="7564C933" w:rsidR="00907183" w:rsidRPr="00D4764A" w:rsidRDefault="004126B4" w:rsidP="00C40F6E">
                      <w:pPr>
                        <w:pStyle w:val="Mysubhead"/>
                        <w:rPr>
                          <w:rFonts w:ascii="Arial" w:hAnsi="Arial"/>
                          <w:color w:val="auto"/>
                          <w:sz w:val="60"/>
                          <w:szCs w:val="60"/>
                        </w:rPr>
                      </w:pPr>
                      <w:r>
                        <w:rPr>
                          <w:rFonts w:ascii="Arial" w:hAnsi="Arial"/>
                          <w:color w:val="auto"/>
                          <w:sz w:val="60"/>
                          <w:szCs w:val="60"/>
                        </w:rPr>
                        <w:t>LATINMASK</w:t>
                      </w:r>
                    </w:p>
                    <w:p w14:paraId="6D10B981" w14:textId="77777777" w:rsidR="004440B3" w:rsidRPr="00D4764A" w:rsidRDefault="004440B3" w:rsidP="00C40F6E">
                      <w:pPr>
                        <w:pStyle w:val="Mysubhead"/>
                        <w:rPr>
                          <w:rFonts w:ascii="Arial" w:hAnsi="Arial"/>
                          <w:color w:val="FFD700"/>
                        </w:rPr>
                      </w:pPr>
                    </w:p>
                    <w:p w14:paraId="35A97370" w14:textId="338469D9" w:rsidR="00B30918" w:rsidRPr="00B806AC" w:rsidRDefault="00B806AC" w:rsidP="00B30918">
                      <w:pPr>
                        <w:pStyle w:val="My"/>
                        <w:rPr>
                          <w:rStyle w:val="sowc"/>
                          <w:rFonts w:ascii="Arial" w:hAnsi="Arial"/>
                          <w:color w:val="000000"/>
                          <w:sz w:val="28"/>
                          <w:lang w:val="es-CO"/>
                        </w:rPr>
                      </w:pPr>
                      <w:r>
                        <w:rPr>
                          <w:rStyle w:val="sowc"/>
                          <w:rFonts w:ascii="Arial" w:hAnsi="Arial"/>
                          <w:color w:val="000000"/>
                          <w:sz w:val="28"/>
                          <w:lang w:val="es-CO"/>
                        </w:rPr>
                        <w:t xml:space="preserve">LatinMask es un proyecto único, representado en </w:t>
                      </w:r>
                      <w:r w:rsidR="00431A0E">
                        <w:rPr>
                          <w:rStyle w:val="sowc"/>
                          <w:rFonts w:ascii="Arial" w:hAnsi="Arial"/>
                          <w:color w:val="000000"/>
                          <w:sz w:val="28"/>
                          <w:lang w:val="es-CO"/>
                        </w:rPr>
                        <w:t>una</w:t>
                      </w:r>
                      <w:r>
                        <w:rPr>
                          <w:rStyle w:val="sowc"/>
                          <w:rFonts w:ascii="Arial" w:hAnsi="Arial"/>
                          <w:color w:val="000000"/>
                          <w:sz w:val="28"/>
                          <w:lang w:val="es-CO"/>
                        </w:rPr>
                        <w:t xml:space="preserve"> mascarilla</w:t>
                      </w:r>
                      <w:r w:rsidR="00431A0E">
                        <w:rPr>
                          <w:rStyle w:val="sowc"/>
                          <w:rFonts w:ascii="Arial" w:hAnsi="Arial"/>
                          <w:color w:val="000000"/>
                          <w:sz w:val="28"/>
                          <w:lang w:val="es-CO"/>
                        </w:rPr>
                        <w:t xml:space="preserve"> de </w:t>
                      </w:r>
                      <w:r w:rsidR="00AA204A">
                        <w:rPr>
                          <w:rStyle w:val="sowc"/>
                          <w:rFonts w:ascii="Arial" w:hAnsi="Arial"/>
                          <w:color w:val="000000"/>
                          <w:sz w:val="28"/>
                          <w:lang w:val="es-CO"/>
                        </w:rPr>
                        <w:t>protección bajo</w:t>
                      </w:r>
                      <w:r w:rsidR="00431A0E">
                        <w:rPr>
                          <w:rStyle w:val="sowc"/>
                          <w:rFonts w:ascii="Arial" w:hAnsi="Arial"/>
                          <w:color w:val="000000"/>
                          <w:sz w:val="28"/>
                          <w:lang w:val="es-CO"/>
                        </w:rPr>
                        <w:t xml:space="preserve"> estándares de </w:t>
                      </w:r>
                      <w:r w:rsidR="0023669F">
                        <w:rPr>
                          <w:rStyle w:val="sowc"/>
                          <w:rFonts w:ascii="Arial" w:hAnsi="Arial"/>
                          <w:color w:val="000000"/>
                          <w:sz w:val="28"/>
                          <w:lang w:val="es-CO"/>
                        </w:rPr>
                        <w:t>usabilidad y seguridad</w:t>
                      </w:r>
                      <w:r>
                        <w:rPr>
                          <w:rStyle w:val="sowc"/>
                          <w:rFonts w:ascii="Arial" w:hAnsi="Arial"/>
                          <w:color w:val="000000"/>
                          <w:sz w:val="28"/>
                          <w:lang w:val="es-CO"/>
                        </w:rPr>
                        <w:t xml:space="preserve"> por la situación actual de emergencia por el Covid-19, queremos reducir el contagio y bajar las tasas de muertes por causa de este virus, nuestro impacto no solo sobre la salud, hay algo más……</w:t>
                      </w:r>
                    </w:p>
                    <w:p w14:paraId="40BE66FB" w14:textId="77777777" w:rsidR="00D4764A" w:rsidRPr="001D38A8" w:rsidRDefault="00D4764A" w:rsidP="00B30918">
                      <w:pPr>
                        <w:pStyle w:val="My"/>
                        <w:rPr>
                          <w:rStyle w:val="sowc"/>
                          <w:rFonts w:ascii="Arial" w:hAnsi="Arial"/>
                          <w:color w:val="000000"/>
                          <w:sz w:val="28"/>
                        </w:rPr>
                      </w:pPr>
                    </w:p>
                    <w:p w14:paraId="6381761C" w14:textId="77777777" w:rsidR="006F59D4" w:rsidRPr="001D38A8" w:rsidRDefault="006F59D4" w:rsidP="006F59D4">
                      <w:pPr>
                        <w:pStyle w:val="My"/>
                        <w:rPr>
                          <w:rStyle w:val="sowc"/>
                          <w:rFonts w:ascii="Arial" w:hAnsi="Arial"/>
                          <w:color w:val="000000"/>
                          <w:sz w:val="28"/>
                        </w:rPr>
                      </w:pPr>
                      <w:r w:rsidRPr="001D38A8">
                        <w:rPr>
                          <w:rStyle w:val="sowc"/>
                          <w:rFonts w:ascii="Arial" w:hAnsi="Arial"/>
                          <w:color w:val="000000"/>
                          <w:sz w:val="28"/>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dolorem ipsum, quia dolor sit, amet, consectetur, adipisci velit, sed quia non numquam eius modi tempora incidunt, ut labore et dolore magnam aliquam quaerat voluptatem. 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14:paraId="789D0296" w14:textId="77777777" w:rsidR="006F59D4" w:rsidRPr="00D4764A" w:rsidRDefault="006F59D4" w:rsidP="006F59D4">
                      <w:pPr>
                        <w:pStyle w:val="My"/>
                        <w:rPr>
                          <w:rStyle w:val="sowc"/>
                          <w:rFonts w:ascii="Arial" w:hAnsi="Arial"/>
                        </w:rPr>
                      </w:pPr>
                    </w:p>
                    <w:p w14:paraId="3A791C58" w14:textId="77777777" w:rsidR="00BE34C5" w:rsidRPr="00D4764A" w:rsidRDefault="00BE34C5" w:rsidP="00B30918">
                      <w:pPr>
                        <w:pStyle w:val="My"/>
                        <w:rPr>
                          <w:rStyle w:val="sowc"/>
                          <w:rFonts w:ascii="Arial" w:hAnsi="Arial"/>
                          <w:b/>
                          <w:color w:val="993366"/>
                        </w:rPr>
                      </w:pPr>
                    </w:p>
                  </w:txbxContent>
                </v:textbox>
                <w10:wrap anchorx="margin" anchory="page"/>
              </v:shape>
            </w:pict>
          </mc:Fallback>
        </mc:AlternateContent>
      </w:r>
    </w:p>
    <w:p w14:paraId="1E2DEA6E" w14:textId="77777777" w:rsidR="00F0441F" w:rsidRPr="0086678C" w:rsidRDefault="00F0441F" w:rsidP="007D5AC1">
      <w:pPr>
        <w:rPr>
          <w:lang w:val="en-US"/>
        </w:rPr>
      </w:pPr>
    </w:p>
    <w:p w14:paraId="62873D0D" w14:textId="77777777" w:rsidR="00F0441F" w:rsidRPr="0086678C" w:rsidRDefault="00F0441F" w:rsidP="007D5AC1">
      <w:pPr>
        <w:rPr>
          <w:lang w:val="en-US"/>
        </w:rPr>
      </w:pPr>
    </w:p>
    <w:p w14:paraId="793E0A50" w14:textId="77777777" w:rsidR="00F0441F" w:rsidRPr="0086678C" w:rsidRDefault="00F0441F" w:rsidP="007D5AC1">
      <w:pPr>
        <w:rPr>
          <w:lang w:val="en-US"/>
        </w:rPr>
      </w:pPr>
    </w:p>
    <w:p w14:paraId="5C1EA329" w14:textId="77777777" w:rsidR="00F0441F" w:rsidRPr="0086678C" w:rsidRDefault="00F0441F" w:rsidP="007D5AC1">
      <w:pPr>
        <w:rPr>
          <w:lang w:val="en-US"/>
        </w:rPr>
      </w:pPr>
    </w:p>
    <w:p w14:paraId="1E663EBA" w14:textId="77777777" w:rsidR="00F0441F" w:rsidRPr="0086678C" w:rsidRDefault="00F0441F" w:rsidP="007D5AC1">
      <w:pPr>
        <w:rPr>
          <w:lang w:val="en-US"/>
        </w:rPr>
      </w:pPr>
    </w:p>
    <w:p w14:paraId="53812F73" w14:textId="77777777" w:rsidR="00664743" w:rsidRPr="0086678C" w:rsidRDefault="00664743" w:rsidP="007D5AC1">
      <w:pPr>
        <w:rPr>
          <w:lang w:val="en-US"/>
        </w:rPr>
      </w:pPr>
    </w:p>
    <w:p w14:paraId="1E062C5D" w14:textId="77777777" w:rsidR="00664743" w:rsidRPr="0086678C" w:rsidRDefault="00664743" w:rsidP="007D5AC1">
      <w:pPr>
        <w:rPr>
          <w:lang w:val="en-US"/>
        </w:rPr>
      </w:pPr>
    </w:p>
    <w:p w14:paraId="6DE0C09A" w14:textId="77777777" w:rsidR="00F0441F" w:rsidRPr="0086678C" w:rsidRDefault="00F0441F" w:rsidP="007D5AC1">
      <w:pPr>
        <w:rPr>
          <w:lang w:val="en-US"/>
        </w:rPr>
      </w:pPr>
    </w:p>
    <w:p w14:paraId="6249C576" w14:textId="77777777" w:rsidR="00F0441F" w:rsidRPr="0086678C" w:rsidRDefault="00F0441F" w:rsidP="007D5AC1">
      <w:pPr>
        <w:rPr>
          <w:lang w:val="en-US"/>
        </w:rPr>
      </w:pPr>
    </w:p>
    <w:p w14:paraId="432920E6" w14:textId="231EE4BE" w:rsidR="00F0441F" w:rsidRPr="0086678C" w:rsidRDefault="0060343E" w:rsidP="007D5AC1">
      <w:pPr>
        <w:rPr>
          <w:lang w:val="en-US"/>
        </w:rPr>
      </w:pPr>
      <w:r w:rsidRPr="00302AAC">
        <w:rPr>
          <w:noProof/>
        </w:rPr>
        <w:drawing>
          <wp:inline distT="0" distB="0" distL="0" distR="0" wp14:anchorId="40244F12" wp14:editId="4F40C9FF">
            <wp:extent cx="4648200" cy="4086225"/>
            <wp:effectExtent l="0" t="57150" r="19050" b="0"/>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4086225"/>
                    </a:xfrm>
                    <a:prstGeom prst="rect">
                      <a:avLst/>
                    </a:prstGeom>
                    <a:noFill/>
                    <a:ln>
                      <a:noFill/>
                    </a:ln>
                    <a:effectLst>
                      <a:outerShdw dist="63500" dir="18412194" algn="ctr" rotWithShape="0">
                        <a:srgbClr val="808080"/>
                      </a:outerShdw>
                    </a:effectLst>
                  </pic:spPr>
                </pic:pic>
              </a:graphicData>
            </a:graphic>
          </wp:inline>
        </w:drawing>
      </w:r>
      <w:r>
        <w:rPr>
          <w:noProof/>
        </w:rPr>
        <mc:AlternateContent>
          <mc:Choice Requires="wps">
            <w:drawing>
              <wp:anchor distT="36576" distB="36576" distL="36576" distR="36576" simplePos="0" relativeHeight="251656192" behindDoc="0" locked="0" layoutInCell="1" allowOverlap="1" wp14:anchorId="50E1EC7F" wp14:editId="710E07DD">
                <wp:simplePos x="0" y="0"/>
                <wp:positionH relativeFrom="column">
                  <wp:posOffset>4709160</wp:posOffset>
                </wp:positionH>
                <wp:positionV relativeFrom="page">
                  <wp:posOffset>3884930</wp:posOffset>
                </wp:positionV>
                <wp:extent cx="2383790" cy="4619625"/>
                <wp:effectExtent l="0" t="0" r="0" b="0"/>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4619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9D0D93F" w14:textId="77777777" w:rsidR="00B806AC" w:rsidRDefault="00B806AC" w:rsidP="007046A6">
                            <w:pPr>
                              <w:pStyle w:val="My"/>
                              <w:rPr>
                                <w:rFonts w:ascii="Arial" w:hAnsi="Arial"/>
                                <w:color w:val="000000"/>
                              </w:rPr>
                            </w:pPr>
                          </w:p>
                          <w:p w14:paraId="1C02C48A" w14:textId="77777777" w:rsidR="00B806AC" w:rsidRDefault="00B806AC" w:rsidP="007046A6">
                            <w:pPr>
                              <w:pStyle w:val="My"/>
                              <w:rPr>
                                <w:rFonts w:ascii="Arial" w:hAnsi="Arial"/>
                                <w:color w:val="000000"/>
                              </w:rPr>
                            </w:pPr>
                          </w:p>
                          <w:p w14:paraId="13676650" w14:textId="40D655E9" w:rsidR="007D5AC1" w:rsidRPr="00B806AC" w:rsidRDefault="00B806AC" w:rsidP="007046A6">
                            <w:pPr>
                              <w:pStyle w:val="My"/>
                              <w:rPr>
                                <w:rStyle w:val="sowc"/>
                                <w:rFonts w:ascii="Arial" w:hAnsi="Arial"/>
                                <w:color w:val="000000"/>
                                <w:sz w:val="28"/>
                                <w:lang w:val="es-CO"/>
                              </w:rPr>
                            </w:pPr>
                            <w:r>
                              <w:rPr>
                                <w:rStyle w:val="sowc"/>
                                <w:rFonts w:ascii="Arial" w:hAnsi="Arial"/>
                                <w:color w:val="000000"/>
                                <w:sz w:val="28"/>
                                <w:lang w:val="es-CO"/>
                              </w:rPr>
                              <w:t xml:space="preserve">Debido a la emergencia nuestras vidas a partir de este evento cambiaran de una forma u otra, nuestra sociedad, empleo, transporte, hasta la forma en saludarnos, por ello decidimos que la vida es prioridad protegerla, y con el valor agregado de poder mostrar las culturas de cada </w:t>
                            </w:r>
                            <w:r w:rsidR="00A04C02">
                              <w:rPr>
                                <w:rStyle w:val="sowc"/>
                                <w:rFonts w:ascii="Arial" w:hAnsi="Arial"/>
                                <w:color w:val="000000"/>
                                <w:sz w:val="28"/>
                                <w:lang w:val="es-CO"/>
                              </w:rPr>
                              <w:t>país</w:t>
                            </w:r>
                            <w:r>
                              <w:rPr>
                                <w:rStyle w:val="sowc"/>
                                <w:rFonts w:ascii="Arial" w:hAnsi="Arial"/>
                                <w:color w:val="000000"/>
                                <w:sz w:val="28"/>
                                <w:lang w:val="es-CO"/>
                              </w:rPr>
                              <w:t xml:space="preserve"> involucrado en RespiroCreativo, aves típicas, flor nacional, objetos que identifiquen </w:t>
                            </w:r>
                            <w:r w:rsidR="00A04C02">
                              <w:rPr>
                                <w:rStyle w:val="sowc"/>
                                <w:rFonts w:ascii="Arial" w:hAnsi="Arial"/>
                                <w:color w:val="000000"/>
                                <w:sz w:val="28"/>
                                <w:lang w:val="es-CO"/>
                              </w:rPr>
                              <w:t xml:space="preserve">nuestro folclor, nuestras tribus, sitios turísticos que el mundo necesita saber que existen y que serán los más golpeados ya que su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1EC7F" id="Text Box 27" o:spid="_x0000_s1028" type="#_x0000_t202" style="position:absolute;margin-left:370.8pt;margin-top:305.9pt;width:187.7pt;height:363.7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" filled="f" fillcolor="#fffffe" stroked="f" strokecolor="#212120" insetpen="t">
                <v:textbox inset="2.88pt,2.88pt,2.88pt,2.88pt">
                  <w:txbxContent>
                    <w:p w14:paraId="19D0D93F" w14:textId="77777777" w:rsidR="00B806AC" w:rsidRDefault="00B806AC" w:rsidP="007046A6">
                      <w:pPr>
                        <w:pStyle w:val="My"/>
                        <w:rPr>
                          <w:rFonts w:ascii="Arial" w:hAnsi="Arial"/>
                          <w:color w:val="000000"/>
                        </w:rPr>
                      </w:pPr>
                    </w:p>
                    <w:p w14:paraId="1C02C48A" w14:textId="77777777" w:rsidR="00B806AC" w:rsidRDefault="00B806AC" w:rsidP="007046A6">
                      <w:pPr>
                        <w:pStyle w:val="My"/>
                        <w:rPr>
                          <w:rFonts w:ascii="Arial" w:hAnsi="Arial"/>
                          <w:color w:val="000000"/>
                        </w:rPr>
                      </w:pPr>
                    </w:p>
                    <w:p w14:paraId="13676650" w14:textId="40D655E9" w:rsidR="007D5AC1" w:rsidRPr="00B806AC" w:rsidRDefault="00B806AC" w:rsidP="007046A6">
                      <w:pPr>
                        <w:pStyle w:val="My"/>
                        <w:rPr>
                          <w:rStyle w:val="sowc"/>
                          <w:rFonts w:ascii="Arial" w:hAnsi="Arial"/>
                          <w:color w:val="000000"/>
                          <w:sz w:val="28"/>
                          <w:lang w:val="es-CO"/>
                        </w:rPr>
                      </w:pPr>
                      <w:r>
                        <w:rPr>
                          <w:rStyle w:val="sowc"/>
                          <w:rFonts w:ascii="Arial" w:hAnsi="Arial"/>
                          <w:color w:val="000000"/>
                          <w:sz w:val="28"/>
                          <w:lang w:val="es-CO"/>
                        </w:rPr>
                        <w:t xml:space="preserve">Debido a la emergencia nuestras vidas a partir de este evento cambiaran de una forma u otra, nuestra sociedad, empleo, transporte, hasta la forma en saludarnos, por ello decidimos que la vida es prioridad protegerla, y con el valor agregado de poder mostrar las culturas de cada </w:t>
                      </w:r>
                      <w:r w:rsidR="00A04C02">
                        <w:rPr>
                          <w:rStyle w:val="sowc"/>
                          <w:rFonts w:ascii="Arial" w:hAnsi="Arial"/>
                          <w:color w:val="000000"/>
                          <w:sz w:val="28"/>
                          <w:lang w:val="es-CO"/>
                        </w:rPr>
                        <w:t>país</w:t>
                      </w:r>
                      <w:r>
                        <w:rPr>
                          <w:rStyle w:val="sowc"/>
                          <w:rFonts w:ascii="Arial" w:hAnsi="Arial"/>
                          <w:color w:val="000000"/>
                          <w:sz w:val="28"/>
                          <w:lang w:val="es-CO"/>
                        </w:rPr>
                        <w:t xml:space="preserve"> involucrado en RespiroCreativo, aves típicas, flor nacional, objetos que identifiquen </w:t>
                      </w:r>
                      <w:r w:rsidR="00A04C02">
                        <w:rPr>
                          <w:rStyle w:val="sowc"/>
                          <w:rFonts w:ascii="Arial" w:hAnsi="Arial"/>
                          <w:color w:val="000000"/>
                          <w:sz w:val="28"/>
                          <w:lang w:val="es-CO"/>
                        </w:rPr>
                        <w:t xml:space="preserve">nuestro folclor, nuestras tribus, sitios turísticos que el mundo necesita saber que existen y que serán los más golpeados ya que su </w:t>
                      </w:r>
                    </w:p>
                  </w:txbxContent>
                </v:textbox>
                <w10:wrap anchory="page"/>
              </v:shape>
            </w:pict>
          </mc:Fallback>
        </mc:AlternateContent>
      </w:r>
    </w:p>
    <w:p w14:paraId="1BDFFA03" w14:textId="733A2390" w:rsidR="00F0441F" w:rsidRPr="0086678C" w:rsidRDefault="0023669F" w:rsidP="007D5AC1">
      <w:pPr>
        <w:rPr>
          <w:lang w:val="en-US"/>
        </w:rPr>
      </w:pPr>
      <w:r>
        <w:rPr>
          <w:noProof/>
        </w:rPr>
        <mc:AlternateContent>
          <mc:Choice Requires="wps">
            <w:drawing>
              <wp:anchor distT="36576" distB="36576" distL="36576" distR="36576" simplePos="0" relativeHeight="251661312" behindDoc="0" locked="0" layoutInCell="1" allowOverlap="1" wp14:anchorId="063A92F7" wp14:editId="15151A24">
                <wp:simplePos x="0" y="0"/>
                <wp:positionH relativeFrom="margin">
                  <wp:posOffset>290456</wp:posOffset>
                </wp:positionH>
                <wp:positionV relativeFrom="page">
                  <wp:posOffset>8573845</wp:posOffset>
                </wp:positionV>
                <wp:extent cx="6689203" cy="1108075"/>
                <wp:effectExtent l="0" t="0" r="0" b="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203" cy="1108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09677CC" w14:textId="6CAF1A3F" w:rsidR="00A10469" w:rsidRDefault="00A04C02" w:rsidP="004440B3">
                            <w:pPr>
                              <w:pStyle w:val="Piedepgina"/>
                              <w:jc w:val="both"/>
                              <w:rPr>
                                <w:rStyle w:val="sowc"/>
                                <w:rFonts w:ascii="Arial" w:hAnsi="Arial"/>
                                <w:color w:val="000000"/>
                                <w:sz w:val="28"/>
                                <w:lang w:val="es-CO"/>
                              </w:rPr>
                            </w:pPr>
                            <w:r>
                              <w:rPr>
                                <w:rStyle w:val="sowc"/>
                                <w:rFonts w:ascii="Arial" w:hAnsi="Arial"/>
                                <w:color w:val="000000"/>
                                <w:sz w:val="28"/>
                                <w:lang w:val="es-CO"/>
                              </w:rPr>
                              <w:t xml:space="preserve">demanda no será la misma, que nuestra actual generación y las que tenemos atrás valoren de donde somos y de donde es venimos. </w:t>
                            </w:r>
                            <w:r w:rsidR="0023669F">
                              <w:rPr>
                                <w:rStyle w:val="sowc"/>
                                <w:rFonts w:ascii="Arial" w:hAnsi="Arial"/>
                                <w:color w:val="000000"/>
                                <w:sz w:val="28"/>
                                <w:lang w:val="es-CO"/>
                              </w:rPr>
                              <w:t>Así mismo los creativos del diseño gráfico y donde muchos han perdido o pausado sus trabajos tendrán cabida a la creación de nuevos diseños que los inspire cuando piensan en su país, esto de una u otra forma genera empleabilidad por medio de sus diseños e imaginación.</w:t>
                            </w:r>
                          </w:p>
                          <w:p w14:paraId="577EC871" w14:textId="54404A17" w:rsidR="004440B3" w:rsidRPr="001D38A8" w:rsidRDefault="004440B3" w:rsidP="004440B3">
                            <w:pPr>
                              <w:pStyle w:val="Piedepgina"/>
                              <w:jc w:val="both"/>
                              <w:rPr>
                                <w:rFonts w:ascii="Arial" w:hAnsi="Arial" w:cs="Arial"/>
                                <w:color w:val="000000"/>
                                <w:sz w:val="28"/>
                                <w:szCs w:val="28"/>
                              </w:rPr>
                            </w:pPr>
                          </w:p>
                          <w:p w14:paraId="35DC704B" w14:textId="77777777" w:rsidR="004440B3" w:rsidRPr="001D38A8" w:rsidRDefault="004440B3" w:rsidP="004440B3">
                            <w:pPr>
                              <w:pStyle w:val="Piedepgina"/>
                              <w:jc w:val="both"/>
                              <w:rPr>
                                <w:rFonts w:ascii="Arial" w:hAnsi="Arial" w:cs="Arial"/>
                                <w:color w:val="00000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A92F7" id="_x0000_s1029" type="#_x0000_t202" style="position:absolute;margin-left:22.85pt;margin-top:675.1pt;width:526.7pt;height:87.25pt;z-index:2516613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" filled="f" fillcolor="#fffffe" stroked="f" strokecolor="#212120" insetpen="t">
                <v:textbox inset="2.88pt,2.88pt,2.88pt,2.88pt">
                  <w:txbxContent>
                    <w:p w14:paraId="709677CC" w14:textId="6CAF1A3F" w:rsidR="00A10469" w:rsidRDefault="00A04C02" w:rsidP="004440B3">
                      <w:pPr>
                        <w:pStyle w:val="Piedepgina"/>
                        <w:jc w:val="both"/>
                        <w:rPr>
                          <w:rStyle w:val="sowc"/>
                          <w:rFonts w:ascii="Arial" w:hAnsi="Arial"/>
                          <w:color w:val="000000"/>
                          <w:sz w:val="28"/>
                          <w:lang w:val="es-CO"/>
                        </w:rPr>
                      </w:pPr>
                      <w:r>
                        <w:rPr>
                          <w:rStyle w:val="sowc"/>
                          <w:rFonts w:ascii="Arial" w:hAnsi="Arial"/>
                          <w:color w:val="000000"/>
                          <w:sz w:val="28"/>
                          <w:lang w:val="es-CO"/>
                        </w:rPr>
                        <w:t xml:space="preserve">demanda no será la misma, que nuestra actual generación y las que tenemos atrás valoren de donde somos y de donde es venimos. </w:t>
                      </w:r>
                      <w:r w:rsidR="0023669F">
                        <w:rPr>
                          <w:rStyle w:val="sowc"/>
                          <w:rFonts w:ascii="Arial" w:hAnsi="Arial"/>
                          <w:color w:val="000000"/>
                          <w:sz w:val="28"/>
                          <w:lang w:val="es-CO"/>
                        </w:rPr>
                        <w:t>Así mismo los creativos del diseño gráfico y donde muchos han perdido o pausado sus trabajos tendrán cabida a la creación de nuevos diseños que los inspire cuando piensan en su país, esto de una u otra forma genera empleabilidad por medio de sus diseños e imaginación.</w:t>
                      </w:r>
                    </w:p>
                    <w:p w14:paraId="577EC871" w14:textId="54404A17" w:rsidR="004440B3" w:rsidRPr="001D38A8" w:rsidRDefault="004440B3" w:rsidP="004440B3">
                      <w:pPr>
                        <w:pStyle w:val="Piedepgina"/>
                        <w:jc w:val="both"/>
                        <w:rPr>
                          <w:rFonts w:ascii="Arial" w:hAnsi="Arial" w:cs="Arial"/>
                          <w:color w:val="000000"/>
                          <w:sz w:val="28"/>
                          <w:szCs w:val="28"/>
                        </w:rPr>
                      </w:pPr>
                    </w:p>
                    <w:p w14:paraId="35DC704B" w14:textId="77777777" w:rsidR="004440B3" w:rsidRPr="001D38A8" w:rsidRDefault="004440B3" w:rsidP="004440B3">
                      <w:pPr>
                        <w:pStyle w:val="Piedepgina"/>
                        <w:jc w:val="both"/>
                        <w:rPr>
                          <w:rFonts w:ascii="Arial" w:hAnsi="Arial" w:cs="Arial"/>
                          <w:color w:val="000000"/>
                          <w:sz w:val="28"/>
                          <w:szCs w:val="28"/>
                        </w:rPr>
                      </w:pPr>
                    </w:p>
                  </w:txbxContent>
                </v:textbox>
                <w10:wrap anchorx="margin" anchory="page"/>
              </v:shape>
            </w:pict>
          </mc:Fallback>
        </mc:AlternateContent>
      </w:r>
    </w:p>
    <w:p w14:paraId="7A87127D" w14:textId="6E3E9520" w:rsidR="00F0441F" w:rsidRPr="0086678C" w:rsidRDefault="00F0441F" w:rsidP="007D5AC1">
      <w:pPr>
        <w:rPr>
          <w:lang w:val="en-US"/>
        </w:rPr>
      </w:pPr>
    </w:p>
    <w:p w14:paraId="2ADD379A" w14:textId="03A670C0" w:rsidR="00F0441F" w:rsidRPr="0086678C" w:rsidRDefault="00F0441F" w:rsidP="007D5AC1">
      <w:pPr>
        <w:rPr>
          <w:lang w:val="en-US"/>
        </w:rPr>
      </w:pPr>
    </w:p>
    <w:p w14:paraId="03AAE1E5" w14:textId="366CE386" w:rsidR="00F0441F" w:rsidRPr="0086678C" w:rsidRDefault="00F0441F" w:rsidP="007D5AC1">
      <w:pPr>
        <w:rPr>
          <w:lang w:val="en-US"/>
        </w:rPr>
      </w:pPr>
    </w:p>
    <w:p w14:paraId="4DA8C497" w14:textId="462D9B0E" w:rsidR="00F0441F" w:rsidRPr="0086678C" w:rsidRDefault="00F0441F" w:rsidP="005D5995">
      <w:pPr>
        <w:jc w:val="center"/>
        <w:rPr>
          <w:lang w:val="en-US"/>
        </w:rPr>
      </w:pPr>
    </w:p>
    <w:p w14:paraId="5E8AA9BF" w14:textId="139FC58F" w:rsidR="00F0441F" w:rsidRPr="0086678C" w:rsidRDefault="00F0441F" w:rsidP="007D5AC1">
      <w:pPr>
        <w:rPr>
          <w:lang w:val="en-US"/>
        </w:rPr>
      </w:pPr>
    </w:p>
    <w:p w14:paraId="5398655D" w14:textId="401076E0" w:rsidR="00A04C02" w:rsidRDefault="00A04C02" w:rsidP="00A04C02">
      <w:pPr>
        <w:rPr>
          <w:lang w:val="en-US"/>
        </w:rPr>
      </w:pPr>
    </w:p>
    <w:p w14:paraId="52AD53A1" w14:textId="5E6E22AD" w:rsidR="00A04C02" w:rsidRDefault="00A04C02" w:rsidP="00A04C02">
      <w:pPr>
        <w:rPr>
          <w:lang w:val="en-US"/>
        </w:rPr>
      </w:pPr>
    </w:p>
    <w:p w14:paraId="423522DC" w14:textId="3FA3CD8A" w:rsidR="00A04C02" w:rsidRDefault="00A04C02" w:rsidP="00A04C02">
      <w:pPr>
        <w:rPr>
          <w:lang w:val="en-US"/>
        </w:rPr>
      </w:pPr>
    </w:p>
    <w:p w14:paraId="5B873A4B" w14:textId="4CED7382" w:rsidR="00664743" w:rsidRPr="0086678C" w:rsidRDefault="00664743" w:rsidP="00A04C02">
      <w:pPr>
        <w:rPr>
          <w:lang w:val="en-US"/>
        </w:rPr>
      </w:pPr>
    </w:p>
    <w:p w14:paraId="6DD4421C" w14:textId="778C7D32" w:rsidR="00664743" w:rsidRPr="0086678C" w:rsidRDefault="0060343E" w:rsidP="00431A0E">
      <w:pPr>
        <w:tabs>
          <w:tab w:val="center" w:pos="5940"/>
        </w:tabs>
        <w:rPr>
          <w:lang w:val="en-US"/>
        </w:rPr>
      </w:pPr>
      <w:r>
        <w:rPr>
          <w:noProof/>
        </w:rPr>
        <w:drawing>
          <wp:anchor distT="0" distB="0" distL="114300" distR="114300" simplePos="0" relativeHeight="251662336" behindDoc="1" locked="0" layoutInCell="1" allowOverlap="1" wp14:anchorId="1024C482" wp14:editId="607AF6D1">
            <wp:simplePos x="0" y="0"/>
            <wp:positionH relativeFrom="margin">
              <wp:posOffset>0</wp:posOffset>
            </wp:positionH>
            <wp:positionV relativeFrom="paragraph">
              <wp:posOffset>-795655</wp:posOffset>
            </wp:positionV>
            <wp:extent cx="7526655" cy="1580515"/>
            <wp:effectExtent l="0" t="0" r="0" b="0"/>
            <wp:wrapNone/>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6655"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A0E">
        <w:rPr>
          <w:lang w:val="en-US"/>
        </w:rPr>
        <w:tab/>
      </w:r>
      <w:r w:rsidR="00431A0E">
        <w:rPr>
          <w:rFonts w:ascii="Arial" w:hAnsi="Arial"/>
          <w:color w:val="FFFFFF" w:themeColor="background1"/>
          <w:lang w:val="es-CO"/>
        </w:rPr>
        <w:t>Haz una pausa…respira vida y cultura</w:t>
      </w:r>
    </w:p>
    <w:p w14:paraId="02F91779" w14:textId="67D3E867" w:rsidR="00664743" w:rsidRPr="0086678C" w:rsidRDefault="00664743" w:rsidP="007D5AC1">
      <w:pPr>
        <w:rPr>
          <w:lang w:val="en-US"/>
        </w:rPr>
      </w:pPr>
    </w:p>
    <w:p w14:paraId="290634A1" w14:textId="223A29E4" w:rsidR="00664743" w:rsidRPr="00195032" w:rsidRDefault="00664743" w:rsidP="007D5AC1">
      <w:pPr>
        <w:rPr>
          <w:color w:val="FFFFFF"/>
          <w:lang w:val="en-US"/>
        </w:rPr>
      </w:pPr>
    </w:p>
    <w:p w14:paraId="6E1DDCC1" w14:textId="28CD49C7" w:rsidR="00664743" w:rsidRPr="00195032" w:rsidRDefault="00664743" w:rsidP="007D5AC1">
      <w:pPr>
        <w:rPr>
          <w:color w:val="FFFFFF"/>
          <w:lang w:val="en-US"/>
        </w:rPr>
      </w:pPr>
    </w:p>
    <w:p w14:paraId="0AAAC7E9" w14:textId="4013143F" w:rsidR="00664743" w:rsidRPr="00195032" w:rsidRDefault="00E2302A" w:rsidP="00A04C02">
      <w:pPr>
        <w:tabs>
          <w:tab w:val="left" w:pos="1260"/>
        </w:tabs>
        <w:rPr>
          <w:color w:val="FFFFFF"/>
          <w:lang w:val="en-US"/>
        </w:rPr>
      </w:pPr>
      <w:r>
        <w:rPr>
          <w:noProof/>
        </w:rPr>
        <mc:AlternateContent>
          <mc:Choice Requires="wps">
            <w:drawing>
              <wp:anchor distT="36576" distB="36576" distL="36576" distR="36576" simplePos="0" relativeHeight="251657216" behindDoc="0" locked="0" layoutInCell="1" allowOverlap="1" wp14:anchorId="6D935A3C" wp14:editId="760F3643">
                <wp:simplePos x="0" y="0"/>
                <wp:positionH relativeFrom="margin">
                  <wp:posOffset>527125</wp:posOffset>
                </wp:positionH>
                <wp:positionV relativeFrom="page">
                  <wp:posOffset>1688951</wp:posOffset>
                </wp:positionV>
                <wp:extent cx="6712771" cy="3463962"/>
                <wp:effectExtent l="0" t="0" r="0" b="3175"/>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2771" cy="346396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B2A34C4" w14:textId="5C67AABD" w:rsidR="002E0121" w:rsidRPr="0060343E" w:rsidRDefault="00A04C02" w:rsidP="00526E4B">
                            <w:pPr>
                              <w:pStyle w:val="Mysubhead"/>
                              <w:rPr>
                                <w:rFonts w:ascii="Arial" w:hAnsi="Arial"/>
                                <w:color w:val="auto"/>
                                <w:sz w:val="60"/>
                                <w:szCs w:val="60"/>
                                <w:lang w:val="es-419"/>
                              </w:rPr>
                            </w:pPr>
                            <w:r w:rsidRPr="0060343E">
                              <w:rPr>
                                <w:rFonts w:ascii="Arial" w:hAnsi="Arial"/>
                                <w:color w:val="auto"/>
                                <w:sz w:val="60"/>
                                <w:szCs w:val="60"/>
                                <w:lang w:val="es-419"/>
                              </w:rPr>
                              <w:t>Hazlo tú mismo</w:t>
                            </w:r>
                          </w:p>
                          <w:p w14:paraId="3D370E6E" w14:textId="1B44482F" w:rsidR="004C5B54" w:rsidRPr="0060343E" w:rsidRDefault="00711265" w:rsidP="00526E4B">
                            <w:pPr>
                              <w:pStyle w:val="Mysubhead"/>
                              <w:rPr>
                                <w:rFonts w:ascii="Arial" w:hAnsi="Arial"/>
                                <w:color w:val="000000"/>
                                <w:sz w:val="28"/>
                                <w:szCs w:val="28"/>
                                <w:lang w:val="es-419"/>
                              </w:rPr>
                            </w:pPr>
                            <w:r w:rsidRPr="0060343E">
                              <w:rPr>
                                <w:rFonts w:ascii="Arial" w:hAnsi="Arial"/>
                                <w:color w:val="000000"/>
                                <w:sz w:val="28"/>
                                <w:szCs w:val="28"/>
                                <w:lang w:val="es-419"/>
                              </w:rPr>
                              <w:t xml:space="preserve">LatinMask es </w:t>
                            </w:r>
                            <w:r w:rsidR="0060343E" w:rsidRPr="0060343E">
                              <w:rPr>
                                <w:rFonts w:ascii="Arial" w:hAnsi="Arial"/>
                                <w:color w:val="000000"/>
                                <w:sz w:val="28"/>
                                <w:szCs w:val="28"/>
                                <w:lang w:val="es-419"/>
                              </w:rPr>
                              <w:t>armable, esta</w:t>
                            </w:r>
                            <w:r w:rsidR="00A04C02" w:rsidRPr="0060343E">
                              <w:rPr>
                                <w:rFonts w:ascii="Arial" w:hAnsi="Arial"/>
                                <w:color w:val="000000"/>
                                <w:sz w:val="28"/>
                                <w:szCs w:val="28"/>
                                <w:lang w:val="es-419"/>
                              </w:rPr>
                              <w:t xml:space="preserve"> ini</w:t>
                            </w:r>
                            <w:r w:rsidR="0060343E" w:rsidRPr="0060343E">
                              <w:rPr>
                                <w:rFonts w:ascii="Arial" w:hAnsi="Arial"/>
                                <w:color w:val="000000"/>
                                <w:sz w:val="28"/>
                                <w:szCs w:val="28"/>
                                <w:lang w:val="es-419"/>
                              </w:rPr>
                              <w:t>c</w:t>
                            </w:r>
                            <w:r w:rsidR="00A04C02" w:rsidRPr="0060343E">
                              <w:rPr>
                                <w:rFonts w:ascii="Arial" w:hAnsi="Arial"/>
                                <w:color w:val="000000"/>
                                <w:sz w:val="28"/>
                                <w:szCs w:val="28"/>
                                <w:lang w:val="es-419"/>
                              </w:rPr>
                              <w:t xml:space="preserve">iativa va dirigida no solo a </w:t>
                            </w:r>
                            <w:r w:rsidR="00431A0E">
                              <w:rPr>
                                <w:rFonts w:ascii="Arial" w:hAnsi="Arial"/>
                                <w:color w:val="000000"/>
                                <w:sz w:val="28"/>
                                <w:szCs w:val="28"/>
                                <w:lang w:val="es-419"/>
                              </w:rPr>
                              <w:t xml:space="preserve">jóvenes, </w:t>
                            </w:r>
                            <w:r w:rsidR="00A04C02" w:rsidRPr="0060343E">
                              <w:rPr>
                                <w:rFonts w:ascii="Arial" w:hAnsi="Arial"/>
                                <w:color w:val="000000"/>
                                <w:sz w:val="28"/>
                                <w:szCs w:val="28"/>
                                <w:lang w:val="es-419"/>
                              </w:rPr>
                              <w:t>adultos</w:t>
                            </w:r>
                            <w:r w:rsidR="00431A0E">
                              <w:rPr>
                                <w:rFonts w:ascii="Arial" w:hAnsi="Arial"/>
                                <w:color w:val="000000"/>
                                <w:sz w:val="28"/>
                                <w:szCs w:val="28"/>
                                <w:lang w:val="es-419"/>
                              </w:rPr>
                              <w:t xml:space="preserve"> y tercera edad</w:t>
                            </w:r>
                            <w:r w:rsidR="00A04C02" w:rsidRPr="0060343E">
                              <w:rPr>
                                <w:rFonts w:ascii="Arial" w:hAnsi="Arial"/>
                                <w:color w:val="000000"/>
                                <w:sz w:val="28"/>
                                <w:szCs w:val="28"/>
                                <w:lang w:val="es-419"/>
                              </w:rPr>
                              <w:t xml:space="preserve">, sino </w:t>
                            </w:r>
                            <w:r w:rsidR="0060343E" w:rsidRPr="0060343E">
                              <w:rPr>
                                <w:rFonts w:ascii="Arial" w:hAnsi="Arial"/>
                                <w:color w:val="000000"/>
                                <w:sz w:val="28"/>
                                <w:szCs w:val="28"/>
                                <w:lang w:val="es-419"/>
                              </w:rPr>
                              <w:t>También</w:t>
                            </w:r>
                            <w:r w:rsidR="004E5E19">
                              <w:rPr>
                                <w:rFonts w:ascii="Arial" w:hAnsi="Arial"/>
                                <w:color w:val="000000"/>
                                <w:sz w:val="28"/>
                                <w:szCs w:val="28"/>
                                <w:lang w:val="es-419"/>
                              </w:rPr>
                              <w:t xml:space="preserve"> </w:t>
                            </w:r>
                            <w:r w:rsidR="00431A0E">
                              <w:rPr>
                                <w:rFonts w:ascii="Arial" w:hAnsi="Arial"/>
                                <w:color w:val="000000"/>
                                <w:sz w:val="28"/>
                                <w:szCs w:val="28"/>
                                <w:lang w:val="es-419"/>
                              </w:rPr>
                              <w:t>lúdico</w:t>
                            </w:r>
                            <w:r w:rsidR="00A04C02" w:rsidRPr="0060343E">
                              <w:rPr>
                                <w:rFonts w:ascii="Arial" w:hAnsi="Arial"/>
                                <w:color w:val="000000"/>
                                <w:sz w:val="28"/>
                                <w:szCs w:val="28"/>
                                <w:lang w:val="es-419"/>
                              </w:rPr>
                              <w:t xml:space="preserve"> a </w:t>
                            </w:r>
                            <w:r w:rsidRPr="0060343E">
                              <w:rPr>
                                <w:rFonts w:ascii="Arial" w:hAnsi="Arial"/>
                                <w:color w:val="000000"/>
                                <w:sz w:val="28"/>
                                <w:szCs w:val="28"/>
                                <w:lang w:val="es-419"/>
                              </w:rPr>
                              <w:t xml:space="preserve">los niños incentivando el cuidado personal sobre este virus y que le den la importancia justa, la mascarilla de igual manera </w:t>
                            </w:r>
                            <w:r w:rsidR="0060343E" w:rsidRPr="0060343E">
                              <w:rPr>
                                <w:rFonts w:ascii="Arial" w:hAnsi="Arial"/>
                                <w:color w:val="000000"/>
                                <w:sz w:val="28"/>
                                <w:szCs w:val="28"/>
                                <w:lang w:val="es-419"/>
                              </w:rPr>
                              <w:t>tendrá</w:t>
                            </w:r>
                            <w:r w:rsidRPr="0060343E">
                              <w:rPr>
                                <w:rFonts w:ascii="Arial" w:hAnsi="Arial"/>
                                <w:color w:val="000000"/>
                                <w:sz w:val="28"/>
                                <w:szCs w:val="28"/>
                                <w:lang w:val="es-419"/>
                              </w:rPr>
                              <w:t xml:space="preserve"> dentro de su empaque:</w:t>
                            </w:r>
                          </w:p>
                          <w:p w14:paraId="69186410" w14:textId="6B752D00" w:rsidR="00711265" w:rsidRPr="0060343E" w:rsidRDefault="00711265" w:rsidP="00711265">
                            <w:pPr>
                              <w:pStyle w:val="Mysubhead"/>
                              <w:numPr>
                                <w:ilvl w:val="0"/>
                                <w:numId w:val="2"/>
                              </w:numPr>
                              <w:rPr>
                                <w:rFonts w:ascii="Arial" w:hAnsi="Arial"/>
                                <w:color w:val="000000"/>
                                <w:sz w:val="28"/>
                                <w:szCs w:val="28"/>
                                <w:lang w:val="es-419"/>
                              </w:rPr>
                            </w:pPr>
                            <w:r w:rsidRPr="0060343E">
                              <w:rPr>
                                <w:rFonts w:ascii="Arial" w:hAnsi="Arial"/>
                                <w:color w:val="000000"/>
                                <w:sz w:val="28"/>
                                <w:szCs w:val="28"/>
                                <w:lang w:val="es-419"/>
                              </w:rPr>
                              <w:t xml:space="preserve">Reseña </w:t>
                            </w:r>
                            <w:r w:rsidR="0060343E" w:rsidRPr="0060343E">
                              <w:rPr>
                                <w:rFonts w:ascii="Arial" w:hAnsi="Arial"/>
                                <w:color w:val="000000"/>
                                <w:sz w:val="28"/>
                                <w:szCs w:val="28"/>
                                <w:lang w:val="es-419"/>
                              </w:rPr>
                              <w:t>histórica</w:t>
                            </w:r>
                            <w:r w:rsidRPr="0060343E">
                              <w:rPr>
                                <w:rFonts w:ascii="Arial" w:hAnsi="Arial"/>
                                <w:color w:val="000000"/>
                                <w:sz w:val="28"/>
                                <w:szCs w:val="28"/>
                                <w:lang w:val="es-419"/>
                              </w:rPr>
                              <w:t xml:space="preserve"> de la imagen (</w:t>
                            </w:r>
                            <w:r w:rsidR="004E5E19">
                              <w:rPr>
                                <w:rFonts w:ascii="Arial" w:hAnsi="Arial"/>
                                <w:color w:val="000000"/>
                                <w:sz w:val="28"/>
                                <w:szCs w:val="28"/>
                                <w:lang w:val="es-419"/>
                              </w:rPr>
                              <w:t xml:space="preserve">flora, fauna, </w:t>
                            </w:r>
                            <w:r w:rsidRPr="0060343E">
                              <w:rPr>
                                <w:rFonts w:ascii="Arial" w:hAnsi="Arial"/>
                                <w:color w:val="000000"/>
                                <w:sz w:val="28"/>
                                <w:szCs w:val="28"/>
                                <w:lang w:val="es-419"/>
                              </w:rPr>
                              <w:t xml:space="preserve">ave </w:t>
                            </w:r>
                            <w:r w:rsidR="0060343E" w:rsidRPr="0060343E">
                              <w:rPr>
                                <w:rFonts w:ascii="Arial" w:hAnsi="Arial"/>
                                <w:color w:val="000000"/>
                                <w:sz w:val="28"/>
                                <w:szCs w:val="28"/>
                                <w:lang w:val="es-419"/>
                              </w:rPr>
                              <w:t>representativa</w:t>
                            </w:r>
                            <w:r w:rsidRPr="0060343E">
                              <w:rPr>
                                <w:rFonts w:ascii="Arial" w:hAnsi="Arial"/>
                                <w:color w:val="000000"/>
                                <w:sz w:val="28"/>
                                <w:szCs w:val="28"/>
                                <w:lang w:val="es-419"/>
                              </w:rPr>
                              <w:t xml:space="preserve">, tribu </w:t>
                            </w:r>
                            <w:r w:rsidR="0060343E" w:rsidRPr="0060343E">
                              <w:rPr>
                                <w:rFonts w:ascii="Arial" w:hAnsi="Arial"/>
                                <w:color w:val="000000"/>
                                <w:sz w:val="28"/>
                                <w:szCs w:val="28"/>
                                <w:lang w:val="es-419"/>
                              </w:rPr>
                              <w:t>histórica</w:t>
                            </w:r>
                            <w:r w:rsidRPr="0060343E">
                              <w:rPr>
                                <w:rFonts w:ascii="Arial" w:hAnsi="Arial"/>
                                <w:color w:val="000000"/>
                                <w:sz w:val="28"/>
                                <w:szCs w:val="28"/>
                                <w:lang w:val="es-419"/>
                              </w:rPr>
                              <w:t xml:space="preserve">, </w:t>
                            </w:r>
                            <w:r w:rsidR="0060343E" w:rsidRPr="0060343E">
                              <w:rPr>
                                <w:rFonts w:ascii="Arial" w:hAnsi="Arial"/>
                                <w:color w:val="000000"/>
                                <w:sz w:val="28"/>
                                <w:szCs w:val="28"/>
                                <w:lang w:val="es-419"/>
                              </w:rPr>
                              <w:t>etc.</w:t>
                            </w:r>
                            <w:r w:rsidRPr="0060343E">
                              <w:rPr>
                                <w:rFonts w:ascii="Arial" w:hAnsi="Arial"/>
                                <w:color w:val="000000"/>
                                <w:sz w:val="28"/>
                                <w:szCs w:val="28"/>
                                <w:lang w:val="es-419"/>
                              </w:rPr>
                              <w:t xml:space="preserve">). </w:t>
                            </w:r>
                          </w:p>
                          <w:p w14:paraId="4369AB56" w14:textId="4DF914D0" w:rsidR="00711265" w:rsidRPr="0060343E" w:rsidRDefault="00711265" w:rsidP="00711265">
                            <w:pPr>
                              <w:pStyle w:val="Mysubhead"/>
                              <w:numPr>
                                <w:ilvl w:val="0"/>
                                <w:numId w:val="2"/>
                              </w:numPr>
                              <w:rPr>
                                <w:rFonts w:ascii="Arial" w:hAnsi="Arial"/>
                                <w:color w:val="000000"/>
                                <w:sz w:val="28"/>
                                <w:szCs w:val="28"/>
                                <w:lang w:val="es-419"/>
                              </w:rPr>
                            </w:pPr>
                            <w:r w:rsidRPr="0060343E">
                              <w:rPr>
                                <w:rFonts w:ascii="Arial" w:hAnsi="Arial"/>
                                <w:color w:val="000000"/>
                                <w:sz w:val="28"/>
                                <w:szCs w:val="28"/>
                                <w:lang w:val="es-419"/>
                              </w:rPr>
                              <w:t xml:space="preserve">Dos fundas </w:t>
                            </w:r>
                            <w:r w:rsidR="004E5E19">
                              <w:rPr>
                                <w:rFonts w:ascii="Arial" w:hAnsi="Arial"/>
                                <w:color w:val="000000"/>
                                <w:sz w:val="28"/>
                                <w:szCs w:val="28"/>
                                <w:lang w:val="es-419"/>
                              </w:rPr>
                              <w:t>intercambiables</w:t>
                            </w:r>
                            <w:r w:rsidRPr="0060343E">
                              <w:rPr>
                                <w:rFonts w:ascii="Arial" w:hAnsi="Arial"/>
                                <w:color w:val="000000"/>
                                <w:sz w:val="28"/>
                                <w:szCs w:val="28"/>
                                <w:lang w:val="es-419"/>
                              </w:rPr>
                              <w:t xml:space="preserve"> </w:t>
                            </w:r>
                            <w:r w:rsidR="004E5E19">
                              <w:rPr>
                                <w:rFonts w:ascii="Arial" w:hAnsi="Arial"/>
                                <w:color w:val="000000"/>
                                <w:sz w:val="28"/>
                                <w:szCs w:val="28"/>
                                <w:lang w:val="es-419"/>
                              </w:rPr>
                              <w:t>y posibilidad de cambiar la malla de la mascarilla por el diseño que más guste</w:t>
                            </w:r>
                          </w:p>
                          <w:p w14:paraId="165D0AC4" w14:textId="35BE5016" w:rsidR="00711265" w:rsidRPr="0060343E" w:rsidRDefault="00711265" w:rsidP="00711265">
                            <w:pPr>
                              <w:pStyle w:val="Mysubhead"/>
                              <w:numPr>
                                <w:ilvl w:val="0"/>
                                <w:numId w:val="2"/>
                              </w:numPr>
                              <w:rPr>
                                <w:rFonts w:ascii="Arial" w:hAnsi="Arial"/>
                                <w:color w:val="000000"/>
                                <w:sz w:val="28"/>
                                <w:szCs w:val="28"/>
                                <w:lang w:val="es-419"/>
                              </w:rPr>
                            </w:pPr>
                            <w:r w:rsidRPr="0060343E">
                              <w:rPr>
                                <w:rFonts w:ascii="Arial" w:hAnsi="Arial"/>
                                <w:color w:val="000000"/>
                                <w:sz w:val="28"/>
                                <w:szCs w:val="28"/>
                                <w:lang w:val="es-419"/>
                              </w:rPr>
                              <w:t xml:space="preserve">lugar </w:t>
                            </w:r>
                            <w:r w:rsidR="0060343E" w:rsidRPr="0060343E">
                              <w:rPr>
                                <w:rFonts w:ascii="Arial" w:hAnsi="Arial"/>
                                <w:color w:val="000000"/>
                                <w:sz w:val="28"/>
                                <w:szCs w:val="28"/>
                                <w:lang w:val="es-419"/>
                              </w:rPr>
                              <w:t>turístico</w:t>
                            </w:r>
                            <w:r w:rsidRPr="0060343E">
                              <w:rPr>
                                <w:rFonts w:ascii="Arial" w:hAnsi="Arial"/>
                                <w:color w:val="000000"/>
                                <w:sz w:val="28"/>
                                <w:szCs w:val="28"/>
                                <w:lang w:val="es-419"/>
                              </w:rPr>
                              <w:t xml:space="preserve"> de la imagen (reseña </w:t>
                            </w:r>
                            <w:r w:rsidR="0060343E" w:rsidRPr="0060343E">
                              <w:rPr>
                                <w:rFonts w:ascii="Arial" w:hAnsi="Arial"/>
                                <w:color w:val="000000"/>
                                <w:sz w:val="28"/>
                                <w:szCs w:val="28"/>
                                <w:lang w:val="es-419"/>
                              </w:rPr>
                              <w:t>histórica</w:t>
                            </w:r>
                            <w:r w:rsidRPr="0060343E">
                              <w:rPr>
                                <w:rFonts w:ascii="Arial" w:hAnsi="Arial"/>
                                <w:color w:val="000000"/>
                                <w:sz w:val="28"/>
                                <w:szCs w:val="28"/>
                                <w:lang w:val="es-419"/>
                              </w:rPr>
                              <w:t xml:space="preserve"> y </w:t>
                            </w:r>
                            <w:r w:rsidR="0060343E" w:rsidRPr="0060343E">
                              <w:rPr>
                                <w:rFonts w:ascii="Arial" w:hAnsi="Arial"/>
                                <w:color w:val="000000"/>
                                <w:sz w:val="28"/>
                                <w:szCs w:val="28"/>
                                <w:lang w:val="es-419"/>
                              </w:rPr>
                              <w:t>ubicación</w:t>
                            </w:r>
                            <w:r w:rsidRPr="0060343E">
                              <w:rPr>
                                <w:rFonts w:ascii="Arial" w:hAnsi="Arial"/>
                                <w:color w:val="000000"/>
                                <w:sz w:val="28"/>
                                <w:szCs w:val="28"/>
                                <w:lang w:val="es-419"/>
                              </w:rPr>
                              <w:t>)</w:t>
                            </w:r>
                          </w:p>
                          <w:p w14:paraId="28AE76D6" w14:textId="6219CE9D" w:rsidR="00711265" w:rsidRPr="0060343E" w:rsidRDefault="00711265" w:rsidP="00711265">
                            <w:pPr>
                              <w:pStyle w:val="Mysubhead"/>
                              <w:rPr>
                                <w:rFonts w:ascii="Arial" w:hAnsi="Arial"/>
                                <w:color w:val="000000"/>
                                <w:sz w:val="28"/>
                                <w:szCs w:val="28"/>
                                <w:lang w:val="es-419"/>
                              </w:rPr>
                            </w:pPr>
                            <w:r w:rsidRPr="0060343E">
                              <w:rPr>
                                <w:rFonts w:ascii="Arial" w:hAnsi="Arial"/>
                                <w:color w:val="000000"/>
                                <w:sz w:val="28"/>
                                <w:szCs w:val="28"/>
                                <w:lang w:val="es-419"/>
                              </w:rPr>
                              <w:t xml:space="preserve">Cabe resaltar que la pintura con la que </w:t>
                            </w:r>
                            <w:r w:rsidR="0060343E" w:rsidRPr="0060343E">
                              <w:rPr>
                                <w:rFonts w:ascii="Arial" w:hAnsi="Arial"/>
                                <w:color w:val="000000"/>
                                <w:sz w:val="28"/>
                                <w:szCs w:val="28"/>
                                <w:lang w:val="es-419"/>
                              </w:rPr>
                              <w:t>será</w:t>
                            </w:r>
                            <w:r w:rsidRPr="0060343E">
                              <w:rPr>
                                <w:rFonts w:ascii="Arial" w:hAnsi="Arial"/>
                                <w:color w:val="000000"/>
                                <w:sz w:val="28"/>
                                <w:szCs w:val="28"/>
                                <w:lang w:val="es-419"/>
                              </w:rPr>
                              <w:t xml:space="preserve"> imprenta las mascarillas son </w:t>
                            </w:r>
                            <w:r w:rsidR="0060343E" w:rsidRPr="0060343E">
                              <w:rPr>
                                <w:rFonts w:ascii="Arial" w:hAnsi="Arial"/>
                                <w:color w:val="000000"/>
                                <w:sz w:val="28"/>
                                <w:szCs w:val="28"/>
                                <w:lang w:val="es-419"/>
                              </w:rPr>
                              <w:t>ecológicas</w:t>
                            </w:r>
                            <w:r w:rsidRPr="0060343E">
                              <w:rPr>
                                <w:rFonts w:ascii="Arial" w:hAnsi="Arial"/>
                                <w:color w:val="000000"/>
                                <w:sz w:val="28"/>
                                <w:szCs w:val="28"/>
                                <w:lang w:val="es-419"/>
                              </w:rPr>
                              <w:t xml:space="preserve"> y en </w:t>
                            </w:r>
                            <w:r w:rsidR="0060343E" w:rsidRPr="0060343E">
                              <w:rPr>
                                <w:rFonts w:ascii="Arial" w:hAnsi="Arial"/>
                                <w:color w:val="000000"/>
                                <w:sz w:val="28"/>
                                <w:szCs w:val="28"/>
                                <w:lang w:val="es-419"/>
                              </w:rPr>
                              <w:t>algodón</w:t>
                            </w:r>
                            <w:r w:rsidRPr="0060343E">
                              <w:rPr>
                                <w:rFonts w:ascii="Arial" w:hAnsi="Arial"/>
                                <w:color w:val="000000"/>
                                <w:sz w:val="28"/>
                                <w:szCs w:val="28"/>
                                <w:lang w:val="es-419"/>
                              </w:rPr>
                              <w:t>.</w:t>
                            </w:r>
                          </w:p>
                          <w:p w14:paraId="593ACDF7" w14:textId="6E00397B" w:rsidR="00711265" w:rsidRPr="00A04C02" w:rsidRDefault="00711265" w:rsidP="00711265">
                            <w:pPr>
                              <w:pStyle w:val="Mysubhead"/>
                              <w:ind w:left="720"/>
                              <w:rPr>
                                <w:rFonts w:ascii="Arial" w:hAnsi="Arial"/>
                                <w:color w:val="00000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35A3C" id="Text Box 30" o:spid="_x0000_s1030" type="#_x0000_t202" style="position:absolute;margin-left:41.5pt;margin-top:133pt;width:528.55pt;height:272.75pt;z-index:2516572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" filled="f" fillcolor="#fffffe" stroked="f" strokecolor="#212120" insetpen="t">
                <v:textbox inset="2.88pt,2.88pt,2.88pt,2.88pt">
                  <w:txbxContent>
                    <w:p w14:paraId="1B2A34C4" w14:textId="5C67AABD" w:rsidR="002E0121" w:rsidRPr="0060343E" w:rsidRDefault="00A04C02" w:rsidP="00526E4B">
                      <w:pPr>
                        <w:pStyle w:val="Mysubhead"/>
                        <w:rPr>
                          <w:rFonts w:ascii="Arial" w:hAnsi="Arial"/>
                          <w:color w:val="auto"/>
                          <w:sz w:val="60"/>
                          <w:szCs w:val="60"/>
                          <w:lang w:val="es-419"/>
                        </w:rPr>
                      </w:pPr>
                      <w:r w:rsidRPr="0060343E">
                        <w:rPr>
                          <w:rFonts w:ascii="Arial" w:hAnsi="Arial"/>
                          <w:color w:val="auto"/>
                          <w:sz w:val="60"/>
                          <w:szCs w:val="60"/>
                          <w:lang w:val="es-419"/>
                        </w:rPr>
                        <w:t>Hazlo tú mismo</w:t>
                      </w:r>
                    </w:p>
                    <w:p w14:paraId="3D370E6E" w14:textId="1B44482F" w:rsidR="004C5B54" w:rsidRPr="0060343E" w:rsidRDefault="00711265" w:rsidP="00526E4B">
                      <w:pPr>
                        <w:pStyle w:val="Mysubhead"/>
                        <w:rPr>
                          <w:rFonts w:ascii="Arial" w:hAnsi="Arial"/>
                          <w:color w:val="000000"/>
                          <w:sz w:val="28"/>
                          <w:szCs w:val="28"/>
                          <w:lang w:val="es-419"/>
                        </w:rPr>
                      </w:pPr>
                      <w:r w:rsidRPr="0060343E">
                        <w:rPr>
                          <w:rFonts w:ascii="Arial" w:hAnsi="Arial"/>
                          <w:color w:val="000000"/>
                          <w:sz w:val="28"/>
                          <w:szCs w:val="28"/>
                          <w:lang w:val="es-419"/>
                        </w:rPr>
                        <w:t xml:space="preserve">LatinMask es </w:t>
                      </w:r>
                      <w:r w:rsidR="0060343E" w:rsidRPr="0060343E">
                        <w:rPr>
                          <w:rFonts w:ascii="Arial" w:hAnsi="Arial"/>
                          <w:color w:val="000000"/>
                          <w:sz w:val="28"/>
                          <w:szCs w:val="28"/>
                          <w:lang w:val="es-419"/>
                        </w:rPr>
                        <w:t>armable, esta</w:t>
                      </w:r>
                      <w:r w:rsidR="00A04C02" w:rsidRPr="0060343E">
                        <w:rPr>
                          <w:rFonts w:ascii="Arial" w:hAnsi="Arial"/>
                          <w:color w:val="000000"/>
                          <w:sz w:val="28"/>
                          <w:szCs w:val="28"/>
                          <w:lang w:val="es-419"/>
                        </w:rPr>
                        <w:t xml:space="preserve"> ini</w:t>
                      </w:r>
                      <w:r w:rsidR="0060343E" w:rsidRPr="0060343E">
                        <w:rPr>
                          <w:rFonts w:ascii="Arial" w:hAnsi="Arial"/>
                          <w:color w:val="000000"/>
                          <w:sz w:val="28"/>
                          <w:szCs w:val="28"/>
                          <w:lang w:val="es-419"/>
                        </w:rPr>
                        <w:t>c</w:t>
                      </w:r>
                      <w:r w:rsidR="00A04C02" w:rsidRPr="0060343E">
                        <w:rPr>
                          <w:rFonts w:ascii="Arial" w:hAnsi="Arial"/>
                          <w:color w:val="000000"/>
                          <w:sz w:val="28"/>
                          <w:szCs w:val="28"/>
                          <w:lang w:val="es-419"/>
                        </w:rPr>
                        <w:t xml:space="preserve">iativa va dirigida no solo a </w:t>
                      </w:r>
                      <w:r w:rsidR="00431A0E">
                        <w:rPr>
                          <w:rFonts w:ascii="Arial" w:hAnsi="Arial"/>
                          <w:color w:val="000000"/>
                          <w:sz w:val="28"/>
                          <w:szCs w:val="28"/>
                          <w:lang w:val="es-419"/>
                        </w:rPr>
                        <w:t xml:space="preserve">jóvenes, </w:t>
                      </w:r>
                      <w:r w:rsidR="00A04C02" w:rsidRPr="0060343E">
                        <w:rPr>
                          <w:rFonts w:ascii="Arial" w:hAnsi="Arial"/>
                          <w:color w:val="000000"/>
                          <w:sz w:val="28"/>
                          <w:szCs w:val="28"/>
                          <w:lang w:val="es-419"/>
                        </w:rPr>
                        <w:t>adultos</w:t>
                      </w:r>
                      <w:r w:rsidR="00431A0E">
                        <w:rPr>
                          <w:rFonts w:ascii="Arial" w:hAnsi="Arial"/>
                          <w:color w:val="000000"/>
                          <w:sz w:val="28"/>
                          <w:szCs w:val="28"/>
                          <w:lang w:val="es-419"/>
                        </w:rPr>
                        <w:t xml:space="preserve"> y tercera edad</w:t>
                      </w:r>
                      <w:r w:rsidR="00A04C02" w:rsidRPr="0060343E">
                        <w:rPr>
                          <w:rFonts w:ascii="Arial" w:hAnsi="Arial"/>
                          <w:color w:val="000000"/>
                          <w:sz w:val="28"/>
                          <w:szCs w:val="28"/>
                          <w:lang w:val="es-419"/>
                        </w:rPr>
                        <w:t xml:space="preserve">, sino </w:t>
                      </w:r>
                      <w:r w:rsidR="0060343E" w:rsidRPr="0060343E">
                        <w:rPr>
                          <w:rFonts w:ascii="Arial" w:hAnsi="Arial"/>
                          <w:color w:val="000000"/>
                          <w:sz w:val="28"/>
                          <w:szCs w:val="28"/>
                          <w:lang w:val="es-419"/>
                        </w:rPr>
                        <w:t>También</w:t>
                      </w:r>
                      <w:r w:rsidR="004E5E19">
                        <w:rPr>
                          <w:rFonts w:ascii="Arial" w:hAnsi="Arial"/>
                          <w:color w:val="000000"/>
                          <w:sz w:val="28"/>
                          <w:szCs w:val="28"/>
                          <w:lang w:val="es-419"/>
                        </w:rPr>
                        <w:t xml:space="preserve"> </w:t>
                      </w:r>
                      <w:r w:rsidR="00431A0E">
                        <w:rPr>
                          <w:rFonts w:ascii="Arial" w:hAnsi="Arial"/>
                          <w:color w:val="000000"/>
                          <w:sz w:val="28"/>
                          <w:szCs w:val="28"/>
                          <w:lang w:val="es-419"/>
                        </w:rPr>
                        <w:t>lúdico</w:t>
                      </w:r>
                      <w:r w:rsidR="00A04C02" w:rsidRPr="0060343E">
                        <w:rPr>
                          <w:rFonts w:ascii="Arial" w:hAnsi="Arial"/>
                          <w:color w:val="000000"/>
                          <w:sz w:val="28"/>
                          <w:szCs w:val="28"/>
                          <w:lang w:val="es-419"/>
                        </w:rPr>
                        <w:t xml:space="preserve"> a </w:t>
                      </w:r>
                      <w:r w:rsidRPr="0060343E">
                        <w:rPr>
                          <w:rFonts w:ascii="Arial" w:hAnsi="Arial"/>
                          <w:color w:val="000000"/>
                          <w:sz w:val="28"/>
                          <w:szCs w:val="28"/>
                          <w:lang w:val="es-419"/>
                        </w:rPr>
                        <w:t xml:space="preserve">los niños incentivando el cuidado personal sobre este virus y que le den la importancia justa, la mascarilla de igual manera </w:t>
                      </w:r>
                      <w:r w:rsidR="0060343E" w:rsidRPr="0060343E">
                        <w:rPr>
                          <w:rFonts w:ascii="Arial" w:hAnsi="Arial"/>
                          <w:color w:val="000000"/>
                          <w:sz w:val="28"/>
                          <w:szCs w:val="28"/>
                          <w:lang w:val="es-419"/>
                        </w:rPr>
                        <w:t>tendrá</w:t>
                      </w:r>
                      <w:r w:rsidRPr="0060343E">
                        <w:rPr>
                          <w:rFonts w:ascii="Arial" w:hAnsi="Arial"/>
                          <w:color w:val="000000"/>
                          <w:sz w:val="28"/>
                          <w:szCs w:val="28"/>
                          <w:lang w:val="es-419"/>
                        </w:rPr>
                        <w:t xml:space="preserve"> dentro de su empaque:</w:t>
                      </w:r>
                    </w:p>
                    <w:p w14:paraId="69186410" w14:textId="6B752D00" w:rsidR="00711265" w:rsidRPr="0060343E" w:rsidRDefault="00711265" w:rsidP="00711265">
                      <w:pPr>
                        <w:pStyle w:val="Mysubhead"/>
                        <w:numPr>
                          <w:ilvl w:val="0"/>
                          <w:numId w:val="2"/>
                        </w:numPr>
                        <w:rPr>
                          <w:rFonts w:ascii="Arial" w:hAnsi="Arial"/>
                          <w:color w:val="000000"/>
                          <w:sz w:val="28"/>
                          <w:szCs w:val="28"/>
                          <w:lang w:val="es-419"/>
                        </w:rPr>
                      </w:pPr>
                      <w:r w:rsidRPr="0060343E">
                        <w:rPr>
                          <w:rFonts w:ascii="Arial" w:hAnsi="Arial"/>
                          <w:color w:val="000000"/>
                          <w:sz w:val="28"/>
                          <w:szCs w:val="28"/>
                          <w:lang w:val="es-419"/>
                        </w:rPr>
                        <w:t xml:space="preserve">Reseña </w:t>
                      </w:r>
                      <w:r w:rsidR="0060343E" w:rsidRPr="0060343E">
                        <w:rPr>
                          <w:rFonts w:ascii="Arial" w:hAnsi="Arial"/>
                          <w:color w:val="000000"/>
                          <w:sz w:val="28"/>
                          <w:szCs w:val="28"/>
                          <w:lang w:val="es-419"/>
                        </w:rPr>
                        <w:t>histórica</w:t>
                      </w:r>
                      <w:r w:rsidRPr="0060343E">
                        <w:rPr>
                          <w:rFonts w:ascii="Arial" w:hAnsi="Arial"/>
                          <w:color w:val="000000"/>
                          <w:sz w:val="28"/>
                          <w:szCs w:val="28"/>
                          <w:lang w:val="es-419"/>
                        </w:rPr>
                        <w:t xml:space="preserve"> de la imagen (</w:t>
                      </w:r>
                      <w:r w:rsidR="004E5E19">
                        <w:rPr>
                          <w:rFonts w:ascii="Arial" w:hAnsi="Arial"/>
                          <w:color w:val="000000"/>
                          <w:sz w:val="28"/>
                          <w:szCs w:val="28"/>
                          <w:lang w:val="es-419"/>
                        </w:rPr>
                        <w:t xml:space="preserve">flora, fauna, </w:t>
                      </w:r>
                      <w:r w:rsidRPr="0060343E">
                        <w:rPr>
                          <w:rFonts w:ascii="Arial" w:hAnsi="Arial"/>
                          <w:color w:val="000000"/>
                          <w:sz w:val="28"/>
                          <w:szCs w:val="28"/>
                          <w:lang w:val="es-419"/>
                        </w:rPr>
                        <w:t xml:space="preserve">ave </w:t>
                      </w:r>
                      <w:r w:rsidR="0060343E" w:rsidRPr="0060343E">
                        <w:rPr>
                          <w:rFonts w:ascii="Arial" w:hAnsi="Arial"/>
                          <w:color w:val="000000"/>
                          <w:sz w:val="28"/>
                          <w:szCs w:val="28"/>
                          <w:lang w:val="es-419"/>
                        </w:rPr>
                        <w:t>representativa</w:t>
                      </w:r>
                      <w:r w:rsidRPr="0060343E">
                        <w:rPr>
                          <w:rFonts w:ascii="Arial" w:hAnsi="Arial"/>
                          <w:color w:val="000000"/>
                          <w:sz w:val="28"/>
                          <w:szCs w:val="28"/>
                          <w:lang w:val="es-419"/>
                        </w:rPr>
                        <w:t xml:space="preserve">, tribu </w:t>
                      </w:r>
                      <w:r w:rsidR="0060343E" w:rsidRPr="0060343E">
                        <w:rPr>
                          <w:rFonts w:ascii="Arial" w:hAnsi="Arial"/>
                          <w:color w:val="000000"/>
                          <w:sz w:val="28"/>
                          <w:szCs w:val="28"/>
                          <w:lang w:val="es-419"/>
                        </w:rPr>
                        <w:t>histórica</w:t>
                      </w:r>
                      <w:r w:rsidRPr="0060343E">
                        <w:rPr>
                          <w:rFonts w:ascii="Arial" w:hAnsi="Arial"/>
                          <w:color w:val="000000"/>
                          <w:sz w:val="28"/>
                          <w:szCs w:val="28"/>
                          <w:lang w:val="es-419"/>
                        </w:rPr>
                        <w:t xml:space="preserve">, </w:t>
                      </w:r>
                      <w:r w:rsidR="0060343E" w:rsidRPr="0060343E">
                        <w:rPr>
                          <w:rFonts w:ascii="Arial" w:hAnsi="Arial"/>
                          <w:color w:val="000000"/>
                          <w:sz w:val="28"/>
                          <w:szCs w:val="28"/>
                          <w:lang w:val="es-419"/>
                        </w:rPr>
                        <w:t>etc.</w:t>
                      </w:r>
                      <w:r w:rsidRPr="0060343E">
                        <w:rPr>
                          <w:rFonts w:ascii="Arial" w:hAnsi="Arial"/>
                          <w:color w:val="000000"/>
                          <w:sz w:val="28"/>
                          <w:szCs w:val="28"/>
                          <w:lang w:val="es-419"/>
                        </w:rPr>
                        <w:t xml:space="preserve">). </w:t>
                      </w:r>
                    </w:p>
                    <w:p w14:paraId="4369AB56" w14:textId="4DF914D0" w:rsidR="00711265" w:rsidRPr="0060343E" w:rsidRDefault="00711265" w:rsidP="00711265">
                      <w:pPr>
                        <w:pStyle w:val="Mysubhead"/>
                        <w:numPr>
                          <w:ilvl w:val="0"/>
                          <w:numId w:val="2"/>
                        </w:numPr>
                        <w:rPr>
                          <w:rFonts w:ascii="Arial" w:hAnsi="Arial"/>
                          <w:color w:val="000000"/>
                          <w:sz w:val="28"/>
                          <w:szCs w:val="28"/>
                          <w:lang w:val="es-419"/>
                        </w:rPr>
                      </w:pPr>
                      <w:r w:rsidRPr="0060343E">
                        <w:rPr>
                          <w:rFonts w:ascii="Arial" w:hAnsi="Arial"/>
                          <w:color w:val="000000"/>
                          <w:sz w:val="28"/>
                          <w:szCs w:val="28"/>
                          <w:lang w:val="es-419"/>
                        </w:rPr>
                        <w:t xml:space="preserve">Dos fundas </w:t>
                      </w:r>
                      <w:r w:rsidR="004E5E19">
                        <w:rPr>
                          <w:rFonts w:ascii="Arial" w:hAnsi="Arial"/>
                          <w:color w:val="000000"/>
                          <w:sz w:val="28"/>
                          <w:szCs w:val="28"/>
                          <w:lang w:val="es-419"/>
                        </w:rPr>
                        <w:t>intercambiables</w:t>
                      </w:r>
                      <w:r w:rsidRPr="0060343E">
                        <w:rPr>
                          <w:rFonts w:ascii="Arial" w:hAnsi="Arial"/>
                          <w:color w:val="000000"/>
                          <w:sz w:val="28"/>
                          <w:szCs w:val="28"/>
                          <w:lang w:val="es-419"/>
                        </w:rPr>
                        <w:t xml:space="preserve"> </w:t>
                      </w:r>
                      <w:r w:rsidR="004E5E19">
                        <w:rPr>
                          <w:rFonts w:ascii="Arial" w:hAnsi="Arial"/>
                          <w:color w:val="000000"/>
                          <w:sz w:val="28"/>
                          <w:szCs w:val="28"/>
                          <w:lang w:val="es-419"/>
                        </w:rPr>
                        <w:t>y posibilidad de cambiar la malla de la mascarilla por el diseño que más guste</w:t>
                      </w:r>
                    </w:p>
                    <w:p w14:paraId="165D0AC4" w14:textId="35BE5016" w:rsidR="00711265" w:rsidRPr="0060343E" w:rsidRDefault="00711265" w:rsidP="00711265">
                      <w:pPr>
                        <w:pStyle w:val="Mysubhead"/>
                        <w:numPr>
                          <w:ilvl w:val="0"/>
                          <w:numId w:val="2"/>
                        </w:numPr>
                        <w:rPr>
                          <w:rFonts w:ascii="Arial" w:hAnsi="Arial"/>
                          <w:color w:val="000000"/>
                          <w:sz w:val="28"/>
                          <w:szCs w:val="28"/>
                          <w:lang w:val="es-419"/>
                        </w:rPr>
                      </w:pPr>
                      <w:r w:rsidRPr="0060343E">
                        <w:rPr>
                          <w:rFonts w:ascii="Arial" w:hAnsi="Arial"/>
                          <w:color w:val="000000"/>
                          <w:sz w:val="28"/>
                          <w:szCs w:val="28"/>
                          <w:lang w:val="es-419"/>
                        </w:rPr>
                        <w:t xml:space="preserve">lugar </w:t>
                      </w:r>
                      <w:r w:rsidR="0060343E" w:rsidRPr="0060343E">
                        <w:rPr>
                          <w:rFonts w:ascii="Arial" w:hAnsi="Arial"/>
                          <w:color w:val="000000"/>
                          <w:sz w:val="28"/>
                          <w:szCs w:val="28"/>
                          <w:lang w:val="es-419"/>
                        </w:rPr>
                        <w:t>turístico</w:t>
                      </w:r>
                      <w:r w:rsidRPr="0060343E">
                        <w:rPr>
                          <w:rFonts w:ascii="Arial" w:hAnsi="Arial"/>
                          <w:color w:val="000000"/>
                          <w:sz w:val="28"/>
                          <w:szCs w:val="28"/>
                          <w:lang w:val="es-419"/>
                        </w:rPr>
                        <w:t xml:space="preserve"> de la imagen (reseña </w:t>
                      </w:r>
                      <w:r w:rsidR="0060343E" w:rsidRPr="0060343E">
                        <w:rPr>
                          <w:rFonts w:ascii="Arial" w:hAnsi="Arial"/>
                          <w:color w:val="000000"/>
                          <w:sz w:val="28"/>
                          <w:szCs w:val="28"/>
                          <w:lang w:val="es-419"/>
                        </w:rPr>
                        <w:t>histórica</w:t>
                      </w:r>
                      <w:r w:rsidRPr="0060343E">
                        <w:rPr>
                          <w:rFonts w:ascii="Arial" w:hAnsi="Arial"/>
                          <w:color w:val="000000"/>
                          <w:sz w:val="28"/>
                          <w:szCs w:val="28"/>
                          <w:lang w:val="es-419"/>
                        </w:rPr>
                        <w:t xml:space="preserve"> y </w:t>
                      </w:r>
                      <w:r w:rsidR="0060343E" w:rsidRPr="0060343E">
                        <w:rPr>
                          <w:rFonts w:ascii="Arial" w:hAnsi="Arial"/>
                          <w:color w:val="000000"/>
                          <w:sz w:val="28"/>
                          <w:szCs w:val="28"/>
                          <w:lang w:val="es-419"/>
                        </w:rPr>
                        <w:t>ubicación</w:t>
                      </w:r>
                      <w:r w:rsidRPr="0060343E">
                        <w:rPr>
                          <w:rFonts w:ascii="Arial" w:hAnsi="Arial"/>
                          <w:color w:val="000000"/>
                          <w:sz w:val="28"/>
                          <w:szCs w:val="28"/>
                          <w:lang w:val="es-419"/>
                        </w:rPr>
                        <w:t>)</w:t>
                      </w:r>
                    </w:p>
                    <w:p w14:paraId="28AE76D6" w14:textId="6219CE9D" w:rsidR="00711265" w:rsidRPr="0060343E" w:rsidRDefault="00711265" w:rsidP="00711265">
                      <w:pPr>
                        <w:pStyle w:val="Mysubhead"/>
                        <w:rPr>
                          <w:rFonts w:ascii="Arial" w:hAnsi="Arial"/>
                          <w:color w:val="000000"/>
                          <w:sz w:val="28"/>
                          <w:szCs w:val="28"/>
                          <w:lang w:val="es-419"/>
                        </w:rPr>
                      </w:pPr>
                      <w:r w:rsidRPr="0060343E">
                        <w:rPr>
                          <w:rFonts w:ascii="Arial" w:hAnsi="Arial"/>
                          <w:color w:val="000000"/>
                          <w:sz w:val="28"/>
                          <w:szCs w:val="28"/>
                          <w:lang w:val="es-419"/>
                        </w:rPr>
                        <w:t xml:space="preserve">Cabe resaltar que la pintura con la que </w:t>
                      </w:r>
                      <w:r w:rsidR="0060343E" w:rsidRPr="0060343E">
                        <w:rPr>
                          <w:rFonts w:ascii="Arial" w:hAnsi="Arial"/>
                          <w:color w:val="000000"/>
                          <w:sz w:val="28"/>
                          <w:szCs w:val="28"/>
                          <w:lang w:val="es-419"/>
                        </w:rPr>
                        <w:t>será</w:t>
                      </w:r>
                      <w:r w:rsidRPr="0060343E">
                        <w:rPr>
                          <w:rFonts w:ascii="Arial" w:hAnsi="Arial"/>
                          <w:color w:val="000000"/>
                          <w:sz w:val="28"/>
                          <w:szCs w:val="28"/>
                          <w:lang w:val="es-419"/>
                        </w:rPr>
                        <w:t xml:space="preserve"> imprenta las mascarillas son </w:t>
                      </w:r>
                      <w:r w:rsidR="0060343E" w:rsidRPr="0060343E">
                        <w:rPr>
                          <w:rFonts w:ascii="Arial" w:hAnsi="Arial"/>
                          <w:color w:val="000000"/>
                          <w:sz w:val="28"/>
                          <w:szCs w:val="28"/>
                          <w:lang w:val="es-419"/>
                        </w:rPr>
                        <w:t>ecológicas</w:t>
                      </w:r>
                      <w:r w:rsidRPr="0060343E">
                        <w:rPr>
                          <w:rFonts w:ascii="Arial" w:hAnsi="Arial"/>
                          <w:color w:val="000000"/>
                          <w:sz w:val="28"/>
                          <w:szCs w:val="28"/>
                          <w:lang w:val="es-419"/>
                        </w:rPr>
                        <w:t xml:space="preserve"> y en </w:t>
                      </w:r>
                      <w:r w:rsidR="0060343E" w:rsidRPr="0060343E">
                        <w:rPr>
                          <w:rFonts w:ascii="Arial" w:hAnsi="Arial"/>
                          <w:color w:val="000000"/>
                          <w:sz w:val="28"/>
                          <w:szCs w:val="28"/>
                          <w:lang w:val="es-419"/>
                        </w:rPr>
                        <w:t>algodón</w:t>
                      </w:r>
                      <w:r w:rsidRPr="0060343E">
                        <w:rPr>
                          <w:rFonts w:ascii="Arial" w:hAnsi="Arial"/>
                          <w:color w:val="000000"/>
                          <w:sz w:val="28"/>
                          <w:szCs w:val="28"/>
                          <w:lang w:val="es-419"/>
                        </w:rPr>
                        <w:t>.</w:t>
                      </w:r>
                    </w:p>
                    <w:p w14:paraId="593ACDF7" w14:textId="6E00397B" w:rsidR="00711265" w:rsidRPr="00A04C02" w:rsidRDefault="00711265" w:rsidP="00711265">
                      <w:pPr>
                        <w:pStyle w:val="Mysubhead"/>
                        <w:ind w:left="720"/>
                        <w:rPr>
                          <w:rFonts w:ascii="Arial" w:hAnsi="Arial"/>
                          <w:color w:val="000000"/>
                          <w:sz w:val="28"/>
                          <w:szCs w:val="28"/>
                        </w:rPr>
                      </w:pPr>
                    </w:p>
                  </w:txbxContent>
                </v:textbox>
                <w10:wrap anchorx="margin" anchory="page"/>
              </v:shape>
            </w:pict>
          </mc:Fallback>
        </mc:AlternateContent>
      </w:r>
    </w:p>
    <w:p w14:paraId="54C3E96B" w14:textId="6F0DEA85" w:rsidR="00664743" w:rsidRPr="0086678C" w:rsidRDefault="00664743" w:rsidP="007D5AC1">
      <w:pPr>
        <w:rPr>
          <w:lang w:val="en-US"/>
        </w:rPr>
      </w:pPr>
    </w:p>
    <w:p w14:paraId="7ADE9B6A" w14:textId="7D4A2E69" w:rsidR="00664743" w:rsidRPr="0086678C" w:rsidRDefault="00664743" w:rsidP="007D5AC1">
      <w:pPr>
        <w:rPr>
          <w:lang w:val="en-US"/>
        </w:rPr>
      </w:pPr>
    </w:p>
    <w:p w14:paraId="48FD20C7" w14:textId="77777777" w:rsidR="00664743" w:rsidRPr="0086678C" w:rsidRDefault="00664743" w:rsidP="007D5AC1">
      <w:pPr>
        <w:rPr>
          <w:lang w:val="en-US"/>
        </w:rPr>
      </w:pPr>
    </w:p>
    <w:p w14:paraId="31DF4218" w14:textId="41C5DBD9" w:rsidR="00664743" w:rsidRPr="0086678C" w:rsidRDefault="00664743" w:rsidP="007D5AC1">
      <w:pPr>
        <w:rPr>
          <w:lang w:val="en-US"/>
        </w:rPr>
      </w:pPr>
    </w:p>
    <w:p w14:paraId="5CF7575A" w14:textId="3988618C" w:rsidR="00664743" w:rsidRPr="0086678C" w:rsidRDefault="00664743" w:rsidP="007D5AC1">
      <w:pPr>
        <w:rPr>
          <w:lang w:val="en-US"/>
        </w:rPr>
      </w:pPr>
    </w:p>
    <w:p w14:paraId="17DF0039" w14:textId="54533EFB" w:rsidR="00664743" w:rsidRPr="0086678C" w:rsidRDefault="00664743" w:rsidP="007D5AC1">
      <w:pPr>
        <w:rPr>
          <w:lang w:val="en-US"/>
        </w:rPr>
      </w:pPr>
    </w:p>
    <w:p w14:paraId="61184D18" w14:textId="67075C0B" w:rsidR="00664743" w:rsidRPr="0086678C" w:rsidRDefault="00664743" w:rsidP="007D5AC1">
      <w:pPr>
        <w:rPr>
          <w:lang w:val="en-US"/>
        </w:rPr>
      </w:pPr>
    </w:p>
    <w:p w14:paraId="7C526902" w14:textId="3F227BFF" w:rsidR="00F0441F" w:rsidRPr="0086678C" w:rsidRDefault="00F0441F" w:rsidP="007D5AC1">
      <w:pPr>
        <w:rPr>
          <w:lang w:val="en-US"/>
        </w:rPr>
      </w:pPr>
    </w:p>
    <w:p w14:paraId="00936306" w14:textId="77777777" w:rsidR="00664743" w:rsidRPr="0086678C" w:rsidRDefault="00664743" w:rsidP="007D5AC1">
      <w:pPr>
        <w:rPr>
          <w:lang w:val="en-US"/>
        </w:rPr>
      </w:pPr>
    </w:p>
    <w:p w14:paraId="314A82DF" w14:textId="77777777" w:rsidR="00664743" w:rsidRPr="0086678C" w:rsidRDefault="00664743" w:rsidP="007D5AC1">
      <w:pPr>
        <w:rPr>
          <w:lang w:val="en-US"/>
        </w:rPr>
      </w:pPr>
    </w:p>
    <w:p w14:paraId="128B6681" w14:textId="2F7B10F8" w:rsidR="00664743" w:rsidRDefault="00664743" w:rsidP="0065314E">
      <w:pPr>
        <w:tabs>
          <w:tab w:val="left" w:pos="3300"/>
        </w:tabs>
        <w:rPr>
          <w:lang w:val="en-US"/>
        </w:rPr>
      </w:pPr>
    </w:p>
    <w:p w14:paraId="27BDEA58" w14:textId="3BD3FA80" w:rsidR="0060343E" w:rsidRDefault="0060343E" w:rsidP="0065314E">
      <w:pPr>
        <w:tabs>
          <w:tab w:val="left" w:pos="3300"/>
        </w:tabs>
        <w:rPr>
          <w:lang w:val="en-US"/>
        </w:rPr>
      </w:pPr>
    </w:p>
    <w:p w14:paraId="4E3DD3BF" w14:textId="69C2D00E" w:rsidR="0060343E" w:rsidRDefault="0060343E" w:rsidP="0065314E">
      <w:pPr>
        <w:tabs>
          <w:tab w:val="left" w:pos="3300"/>
        </w:tabs>
        <w:rPr>
          <w:lang w:val="en-US"/>
        </w:rPr>
      </w:pPr>
    </w:p>
    <w:p w14:paraId="204BCFCE" w14:textId="176FE575" w:rsidR="0060343E" w:rsidRDefault="0060343E" w:rsidP="0065314E">
      <w:pPr>
        <w:tabs>
          <w:tab w:val="left" w:pos="3300"/>
        </w:tabs>
        <w:rPr>
          <w:lang w:val="en-US"/>
        </w:rPr>
      </w:pPr>
    </w:p>
    <w:p w14:paraId="3AC28841" w14:textId="6EE965D9" w:rsidR="0060343E" w:rsidRDefault="0060343E" w:rsidP="0065314E">
      <w:pPr>
        <w:tabs>
          <w:tab w:val="left" w:pos="3300"/>
        </w:tabs>
        <w:rPr>
          <w:lang w:val="en-US"/>
        </w:rPr>
      </w:pPr>
    </w:p>
    <w:p w14:paraId="0AF51A77" w14:textId="1147D15A" w:rsidR="0060343E" w:rsidRDefault="0060343E" w:rsidP="0065314E">
      <w:pPr>
        <w:tabs>
          <w:tab w:val="left" w:pos="3300"/>
        </w:tabs>
        <w:rPr>
          <w:lang w:val="en-US"/>
        </w:rPr>
      </w:pPr>
    </w:p>
    <w:p w14:paraId="71C2470B" w14:textId="452C7133" w:rsidR="0060343E" w:rsidRDefault="0060343E" w:rsidP="0065314E">
      <w:pPr>
        <w:tabs>
          <w:tab w:val="left" w:pos="3300"/>
        </w:tabs>
        <w:rPr>
          <w:lang w:val="en-US"/>
        </w:rPr>
      </w:pPr>
    </w:p>
    <w:p w14:paraId="54FF8346" w14:textId="695BF4C9" w:rsidR="0060343E" w:rsidRDefault="0060343E" w:rsidP="0065314E">
      <w:pPr>
        <w:tabs>
          <w:tab w:val="left" w:pos="3300"/>
        </w:tabs>
        <w:rPr>
          <w:lang w:val="en-US"/>
        </w:rPr>
      </w:pPr>
    </w:p>
    <w:p w14:paraId="07CAB37E" w14:textId="06548E8B" w:rsidR="0060343E" w:rsidRDefault="0060343E" w:rsidP="0065314E">
      <w:pPr>
        <w:tabs>
          <w:tab w:val="left" w:pos="3300"/>
        </w:tabs>
        <w:rPr>
          <w:lang w:val="en-US"/>
        </w:rPr>
      </w:pPr>
    </w:p>
    <w:p w14:paraId="74ED0C96" w14:textId="30455656" w:rsidR="0060343E" w:rsidRDefault="004E5E19" w:rsidP="0065314E">
      <w:pPr>
        <w:tabs>
          <w:tab w:val="left" w:pos="3300"/>
        </w:tabs>
        <w:rPr>
          <w:lang w:val="en-US"/>
        </w:rPr>
      </w:pPr>
      <w:r>
        <w:rPr>
          <w:noProof/>
        </w:rPr>
        <w:drawing>
          <wp:anchor distT="0" distB="0" distL="114300" distR="114300" simplePos="0" relativeHeight="251675648" behindDoc="0" locked="0" layoutInCell="1" allowOverlap="1" wp14:anchorId="3F6815C4" wp14:editId="09CD9DBE">
            <wp:simplePos x="0" y="0"/>
            <wp:positionH relativeFrom="column">
              <wp:posOffset>914400</wp:posOffset>
            </wp:positionH>
            <wp:positionV relativeFrom="paragraph">
              <wp:posOffset>14605</wp:posOffset>
            </wp:positionV>
            <wp:extent cx="5163185" cy="4388485"/>
            <wp:effectExtent l="0" t="0" r="0" b="0"/>
            <wp:wrapThrough wrapText="bothSides">
              <wp:wrapPolygon edited="0">
                <wp:start x="0" y="0"/>
                <wp:lineTo x="0" y="21472"/>
                <wp:lineTo x="21518" y="21472"/>
                <wp:lineTo x="21518"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3185" cy="438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8F3E4" w14:textId="41516A2A" w:rsidR="0060343E" w:rsidRDefault="0060343E" w:rsidP="0065314E">
      <w:pPr>
        <w:tabs>
          <w:tab w:val="left" w:pos="3300"/>
        </w:tabs>
        <w:rPr>
          <w:lang w:val="en-US"/>
        </w:rPr>
      </w:pPr>
    </w:p>
    <w:p w14:paraId="6B629C4E" w14:textId="41134E61" w:rsidR="0060343E" w:rsidRDefault="0060343E" w:rsidP="0065314E">
      <w:pPr>
        <w:tabs>
          <w:tab w:val="left" w:pos="3300"/>
        </w:tabs>
        <w:rPr>
          <w:lang w:val="en-US"/>
        </w:rPr>
      </w:pPr>
    </w:p>
    <w:p w14:paraId="1CB2A466" w14:textId="318EF936" w:rsidR="0060343E" w:rsidRDefault="0060343E" w:rsidP="0065314E">
      <w:pPr>
        <w:tabs>
          <w:tab w:val="left" w:pos="3300"/>
        </w:tabs>
        <w:rPr>
          <w:lang w:val="en-US"/>
        </w:rPr>
      </w:pPr>
    </w:p>
    <w:p w14:paraId="66CD77C0" w14:textId="73780106" w:rsidR="0060343E" w:rsidRDefault="0060343E" w:rsidP="0065314E">
      <w:pPr>
        <w:tabs>
          <w:tab w:val="left" w:pos="3300"/>
        </w:tabs>
        <w:rPr>
          <w:lang w:val="en-US"/>
        </w:rPr>
      </w:pPr>
    </w:p>
    <w:p w14:paraId="5DCC422F" w14:textId="48CE5FFD" w:rsidR="0060343E" w:rsidRDefault="0060343E" w:rsidP="0065314E">
      <w:pPr>
        <w:tabs>
          <w:tab w:val="left" w:pos="3300"/>
        </w:tabs>
        <w:rPr>
          <w:lang w:val="en-US"/>
        </w:rPr>
      </w:pPr>
    </w:p>
    <w:p w14:paraId="14AF1071" w14:textId="1E335203" w:rsidR="0060343E" w:rsidRDefault="0060343E" w:rsidP="0065314E">
      <w:pPr>
        <w:tabs>
          <w:tab w:val="left" w:pos="3300"/>
        </w:tabs>
        <w:rPr>
          <w:lang w:val="en-US"/>
        </w:rPr>
      </w:pPr>
    </w:p>
    <w:p w14:paraId="49B2A7A9" w14:textId="2629ECFE" w:rsidR="0060343E" w:rsidRDefault="0060343E" w:rsidP="0065314E">
      <w:pPr>
        <w:tabs>
          <w:tab w:val="left" w:pos="3300"/>
        </w:tabs>
        <w:rPr>
          <w:lang w:val="en-US"/>
        </w:rPr>
      </w:pPr>
    </w:p>
    <w:p w14:paraId="7E29A7DA" w14:textId="1F196250" w:rsidR="0060343E" w:rsidRDefault="0060343E" w:rsidP="0065314E">
      <w:pPr>
        <w:tabs>
          <w:tab w:val="left" w:pos="3300"/>
        </w:tabs>
        <w:rPr>
          <w:lang w:val="en-US"/>
        </w:rPr>
      </w:pPr>
    </w:p>
    <w:p w14:paraId="2BDD6451" w14:textId="485BC508" w:rsidR="0060343E" w:rsidRDefault="0060343E" w:rsidP="0065314E">
      <w:pPr>
        <w:tabs>
          <w:tab w:val="left" w:pos="3300"/>
        </w:tabs>
        <w:rPr>
          <w:lang w:val="en-US"/>
        </w:rPr>
      </w:pPr>
    </w:p>
    <w:p w14:paraId="24303F9E" w14:textId="539B83F9" w:rsidR="0060343E" w:rsidRDefault="0060343E" w:rsidP="0065314E">
      <w:pPr>
        <w:tabs>
          <w:tab w:val="left" w:pos="3300"/>
        </w:tabs>
        <w:rPr>
          <w:lang w:val="en-US"/>
        </w:rPr>
      </w:pPr>
    </w:p>
    <w:p w14:paraId="675D164B" w14:textId="792D3693" w:rsidR="0060343E" w:rsidRDefault="0060343E" w:rsidP="0065314E">
      <w:pPr>
        <w:tabs>
          <w:tab w:val="left" w:pos="3300"/>
        </w:tabs>
        <w:rPr>
          <w:lang w:val="en-US"/>
        </w:rPr>
      </w:pPr>
    </w:p>
    <w:p w14:paraId="5693A4DB" w14:textId="52397332" w:rsidR="0060343E" w:rsidRDefault="0060343E" w:rsidP="0065314E">
      <w:pPr>
        <w:tabs>
          <w:tab w:val="left" w:pos="3300"/>
        </w:tabs>
        <w:rPr>
          <w:lang w:val="en-US"/>
        </w:rPr>
      </w:pPr>
    </w:p>
    <w:p w14:paraId="17ECBF8A" w14:textId="2E0126BC" w:rsidR="0060343E" w:rsidRDefault="0060343E" w:rsidP="0065314E">
      <w:pPr>
        <w:tabs>
          <w:tab w:val="left" w:pos="3300"/>
        </w:tabs>
        <w:rPr>
          <w:lang w:val="en-US"/>
        </w:rPr>
      </w:pPr>
    </w:p>
    <w:p w14:paraId="0063C5C2" w14:textId="65694EF2" w:rsidR="0060343E" w:rsidRDefault="0060343E" w:rsidP="0065314E">
      <w:pPr>
        <w:tabs>
          <w:tab w:val="left" w:pos="3300"/>
        </w:tabs>
        <w:rPr>
          <w:lang w:val="en-US"/>
        </w:rPr>
      </w:pPr>
    </w:p>
    <w:p w14:paraId="1DEFA57D" w14:textId="0DAC7932" w:rsidR="0060343E" w:rsidRDefault="0060343E" w:rsidP="0065314E">
      <w:pPr>
        <w:tabs>
          <w:tab w:val="left" w:pos="3300"/>
        </w:tabs>
        <w:rPr>
          <w:lang w:val="en-US"/>
        </w:rPr>
      </w:pPr>
    </w:p>
    <w:p w14:paraId="2CB2357A" w14:textId="5A89FAB5" w:rsidR="0060343E" w:rsidRDefault="0060343E" w:rsidP="0065314E">
      <w:pPr>
        <w:tabs>
          <w:tab w:val="left" w:pos="3300"/>
        </w:tabs>
        <w:rPr>
          <w:lang w:val="en-US"/>
        </w:rPr>
      </w:pPr>
    </w:p>
    <w:p w14:paraId="470DDDFE" w14:textId="7A0A24F3" w:rsidR="0060343E" w:rsidRDefault="0060343E" w:rsidP="0065314E">
      <w:pPr>
        <w:tabs>
          <w:tab w:val="left" w:pos="3300"/>
        </w:tabs>
        <w:rPr>
          <w:lang w:val="en-US"/>
        </w:rPr>
      </w:pPr>
    </w:p>
    <w:p w14:paraId="723869A6" w14:textId="1BA1DD67" w:rsidR="0060343E" w:rsidRDefault="0060343E" w:rsidP="0065314E">
      <w:pPr>
        <w:tabs>
          <w:tab w:val="left" w:pos="3300"/>
        </w:tabs>
        <w:rPr>
          <w:lang w:val="en-US"/>
        </w:rPr>
      </w:pPr>
    </w:p>
    <w:p w14:paraId="3DE18CCA" w14:textId="5D0580C0" w:rsidR="0060343E" w:rsidRDefault="0060343E" w:rsidP="0065314E">
      <w:pPr>
        <w:tabs>
          <w:tab w:val="left" w:pos="3300"/>
        </w:tabs>
        <w:rPr>
          <w:lang w:val="en-US"/>
        </w:rPr>
      </w:pPr>
    </w:p>
    <w:p w14:paraId="6F22C77F" w14:textId="244C4A5A" w:rsidR="0060343E" w:rsidRDefault="0060343E" w:rsidP="0065314E">
      <w:pPr>
        <w:tabs>
          <w:tab w:val="left" w:pos="3300"/>
        </w:tabs>
        <w:rPr>
          <w:lang w:val="en-US"/>
        </w:rPr>
      </w:pPr>
    </w:p>
    <w:p w14:paraId="1DCD11E0" w14:textId="5F33742C" w:rsidR="0060343E" w:rsidRDefault="0060343E" w:rsidP="0065314E">
      <w:pPr>
        <w:tabs>
          <w:tab w:val="left" w:pos="3300"/>
        </w:tabs>
        <w:rPr>
          <w:lang w:val="en-US"/>
        </w:rPr>
      </w:pPr>
    </w:p>
    <w:p w14:paraId="53FCA5DB" w14:textId="1E73B5A7" w:rsidR="0060343E" w:rsidRDefault="0060343E" w:rsidP="0065314E">
      <w:pPr>
        <w:tabs>
          <w:tab w:val="left" w:pos="3300"/>
        </w:tabs>
        <w:rPr>
          <w:lang w:val="en-US"/>
        </w:rPr>
      </w:pPr>
    </w:p>
    <w:p w14:paraId="580C7B24" w14:textId="71DD0C1C" w:rsidR="0060343E" w:rsidRDefault="0060343E" w:rsidP="0065314E">
      <w:pPr>
        <w:tabs>
          <w:tab w:val="left" w:pos="3300"/>
        </w:tabs>
        <w:rPr>
          <w:lang w:val="en-US"/>
        </w:rPr>
      </w:pPr>
    </w:p>
    <w:p w14:paraId="48268DED" w14:textId="0A1F8B67" w:rsidR="0060343E" w:rsidRDefault="0060343E" w:rsidP="0065314E">
      <w:pPr>
        <w:tabs>
          <w:tab w:val="left" w:pos="3300"/>
        </w:tabs>
        <w:rPr>
          <w:lang w:val="en-US"/>
        </w:rPr>
      </w:pPr>
    </w:p>
    <w:p w14:paraId="77339AC6" w14:textId="11C58C27" w:rsidR="0060343E" w:rsidRDefault="0060343E" w:rsidP="0065314E">
      <w:pPr>
        <w:tabs>
          <w:tab w:val="left" w:pos="3300"/>
        </w:tabs>
        <w:rPr>
          <w:lang w:val="en-US"/>
        </w:rPr>
      </w:pPr>
    </w:p>
    <w:p w14:paraId="629E6F22" w14:textId="731A69AE" w:rsidR="0060343E" w:rsidRDefault="0060343E" w:rsidP="0065314E">
      <w:pPr>
        <w:tabs>
          <w:tab w:val="left" w:pos="3300"/>
        </w:tabs>
        <w:rPr>
          <w:lang w:val="en-US"/>
        </w:rPr>
      </w:pPr>
    </w:p>
    <w:p w14:paraId="57551B7D" w14:textId="770C7E2C" w:rsidR="0060343E" w:rsidRDefault="0060343E" w:rsidP="0065314E">
      <w:pPr>
        <w:tabs>
          <w:tab w:val="left" w:pos="3300"/>
        </w:tabs>
        <w:rPr>
          <w:lang w:val="en-US"/>
        </w:rPr>
      </w:pPr>
    </w:p>
    <w:p w14:paraId="3551502D" w14:textId="0B7DA14C" w:rsidR="0060343E" w:rsidRDefault="0060343E" w:rsidP="00431A0E">
      <w:pPr>
        <w:tabs>
          <w:tab w:val="left" w:pos="3300"/>
        </w:tabs>
        <w:jc w:val="center"/>
        <w:rPr>
          <w:lang w:val="en-US"/>
        </w:rPr>
      </w:pPr>
    </w:p>
    <w:p w14:paraId="6DA19701" w14:textId="29E7CC33" w:rsidR="0060343E" w:rsidRDefault="0060343E" w:rsidP="00431A0E">
      <w:pPr>
        <w:tabs>
          <w:tab w:val="left" w:pos="5472"/>
        </w:tabs>
        <w:rPr>
          <w:lang w:val="en-US"/>
        </w:rPr>
      </w:pPr>
      <w:r>
        <w:rPr>
          <w:noProof/>
          <w:lang w:val="en-US"/>
        </w:rPr>
        <w:drawing>
          <wp:anchor distT="0" distB="0" distL="114300" distR="114300" simplePos="0" relativeHeight="251664384" behindDoc="1" locked="0" layoutInCell="1" allowOverlap="1" wp14:anchorId="1024C482" wp14:editId="439F3917">
            <wp:simplePos x="0" y="0"/>
            <wp:positionH relativeFrom="margin">
              <wp:posOffset>0</wp:posOffset>
            </wp:positionH>
            <wp:positionV relativeFrom="paragraph">
              <wp:posOffset>-795655</wp:posOffset>
            </wp:positionV>
            <wp:extent cx="7545705" cy="158051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5705"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A0E">
        <w:rPr>
          <w:lang w:val="en-US"/>
        </w:rPr>
        <w:t xml:space="preserve">                                                         </w:t>
      </w:r>
      <w:r w:rsidR="00431A0E">
        <w:rPr>
          <w:rFonts w:ascii="Arial" w:hAnsi="Arial"/>
          <w:color w:val="FFFFFF" w:themeColor="background1"/>
          <w:lang w:val="es-CO"/>
        </w:rPr>
        <w:t>Haz una pausa…respira vida y cultura</w:t>
      </w:r>
    </w:p>
    <w:p w14:paraId="6B2A31F5" w14:textId="032A33AE" w:rsidR="0060343E" w:rsidRDefault="0060343E" w:rsidP="0065314E">
      <w:pPr>
        <w:tabs>
          <w:tab w:val="left" w:pos="3300"/>
        </w:tabs>
        <w:rPr>
          <w:lang w:val="en-US"/>
        </w:rPr>
      </w:pPr>
    </w:p>
    <w:p w14:paraId="050D3DE1" w14:textId="680BA5E6" w:rsidR="00B50BFC" w:rsidRPr="00B50BFC" w:rsidRDefault="00B50BFC" w:rsidP="00B50BFC">
      <w:pPr>
        <w:rPr>
          <w:lang w:val="en-US"/>
        </w:rPr>
      </w:pPr>
    </w:p>
    <w:p w14:paraId="21E84C21" w14:textId="67BD4189" w:rsidR="00B50BFC" w:rsidRPr="00B50BFC" w:rsidRDefault="00B50BFC" w:rsidP="00B50BFC">
      <w:pPr>
        <w:rPr>
          <w:lang w:val="en-US"/>
        </w:rPr>
      </w:pPr>
    </w:p>
    <w:p w14:paraId="628823C5" w14:textId="23CB748C" w:rsidR="00B50BFC" w:rsidRPr="00B50BFC" w:rsidRDefault="00B50BFC" w:rsidP="00B50BFC">
      <w:pPr>
        <w:rPr>
          <w:lang w:val="en-US"/>
        </w:rPr>
      </w:pPr>
    </w:p>
    <w:p w14:paraId="4465CB21" w14:textId="64473F79" w:rsidR="00B50BFC" w:rsidRPr="00B50BFC" w:rsidRDefault="00B50BFC" w:rsidP="00B50BFC">
      <w:pPr>
        <w:rPr>
          <w:lang w:val="en-US"/>
        </w:rPr>
      </w:pPr>
      <w:r>
        <w:rPr>
          <w:noProof/>
        </w:rPr>
        <mc:AlternateContent>
          <mc:Choice Requires="wps">
            <w:drawing>
              <wp:anchor distT="36576" distB="36576" distL="36576" distR="36576" simplePos="0" relativeHeight="251666432" behindDoc="0" locked="0" layoutInCell="1" allowOverlap="1" wp14:anchorId="062A0FC6" wp14:editId="58F757CE">
                <wp:simplePos x="0" y="0"/>
                <wp:positionH relativeFrom="margin">
                  <wp:posOffset>371475</wp:posOffset>
                </wp:positionH>
                <wp:positionV relativeFrom="margin">
                  <wp:posOffset>1057275</wp:posOffset>
                </wp:positionV>
                <wp:extent cx="6884296" cy="8010525"/>
                <wp:effectExtent l="0" t="0" r="0" b="9525"/>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296" cy="801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70B799F" w14:textId="77777777" w:rsidR="00B50BFC" w:rsidRDefault="00B50BFC" w:rsidP="00B50BFC">
                            <w:pPr>
                              <w:rPr>
                                <w:lang w:val="en-US"/>
                              </w:rPr>
                            </w:pPr>
                          </w:p>
                          <w:p w14:paraId="6ECDC7E4" w14:textId="77777777" w:rsidR="00B50BFC" w:rsidRDefault="00B50BFC" w:rsidP="00B50BFC">
                            <w:pPr>
                              <w:jc w:val="center"/>
                              <w:rPr>
                                <w:rFonts w:ascii="Arial" w:hAnsi="Arial" w:cs="Arial"/>
                                <w:sz w:val="28"/>
                                <w:szCs w:val="28"/>
                              </w:rPr>
                            </w:pPr>
                            <w:r w:rsidRPr="00B50BFC">
                              <w:rPr>
                                <w:rFonts w:ascii="Arial" w:hAnsi="Arial" w:cs="Arial"/>
                                <w:b/>
                                <w:bCs/>
                                <w:sz w:val="60"/>
                                <w:szCs w:val="60"/>
                              </w:rPr>
                              <w:t>Referencias de Especificaciones Técnicas de las Mascarillas de Tela</w:t>
                            </w:r>
                            <w:r w:rsidRPr="00B50BFC">
                              <w:rPr>
                                <w:rFonts w:ascii="Arial" w:hAnsi="Arial" w:cs="Arial"/>
                                <w:sz w:val="28"/>
                                <w:szCs w:val="28"/>
                              </w:rPr>
                              <w:t xml:space="preserve"> </w:t>
                            </w:r>
                          </w:p>
                          <w:p w14:paraId="5C041135" w14:textId="77777777" w:rsidR="00B50BFC" w:rsidRDefault="00B50BFC" w:rsidP="00B50BFC">
                            <w:pPr>
                              <w:jc w:val="center"/>
                              <w:rPr>
                                <w:rFonts w:ascii="Arial" w:hAnsi="Arial" w:cs="Arial"/>
                                <w:sz w:val="28"/>
                                <w:szCs w:val="28"/>
                              </w:rPr>
                            </w:pPr>
                          </w:p>
                          <w:p w14:paraId="6E45A5E5" w14:textId="677A5B0E" w:rsidR="00B50BFC" w:rsidRPr="00B50BFC" w:rsidRDefault="00B50BFC" w:rsidP="00B50BFC">
                            <w:pPr>
                              <w:jc w:val="center"/>
                              <w:rPr>
                                <w:rFonts w:ascii="Arial" w:hAnsi="Arial" w:cs="Arial"/>
                                <w:sz w:val="28"/>
                                <w:szCs w:val="28"/>
                              </w:rPr>
                            </w:pPr>
                            <w:r w:rsidRPr="00B50BFC">
                              <w:rPr>
                                <w:rFonts w:ascii="Arial" w:hAnsi="Arial" w:cs="Arial"/>
                                <w:sz w:val="28"/>
                                <w:szCs w:val="28"/>
                              </w:rPr>
                              <w:t>LATINMASK</w:t>
                            </w:r>
                          </w:p>
                          <w:p w14:paraId="00FA39EE" w14:textId="77777777" w:rsidR="00B50BFC" w:rsidRPr="00B50BFC" w:rsidRDefault="00B50BFC" w:rsidP="00B50BFC">
                            <w:pPr>
                              <w:jc w:val="center"/>
                              <w:rPr>
                                <w:rFonts w:ascii="Arial" w:hAnsi="Arial" w:cs="Arial"/>
                                <w:sz w:val="28"/>
                                <w:szCs w:val="28"/>
                              </w:rPr>
                            </w:pPr>
                            <w:r w:rsidRPr="00B50BFC">
                              <w:rPr>
                                <w:rFonts w:ascii="Arial" w:hAnsi="Arial" w:cs="Arial"/>
                                <w:sz w:val="28"/>
                                <w:szCs w:val="28"/>
                              </w:rPr>
                              <w:t>Reto: RESPIRO CREATIVO</w:t>
                            </w:r>
                          </w:p>
                          <w:p w14:paraId="1A8D1D21" w14:textId="67A0584F" w:rsidR="00B50BFC" w:rsidRDefault="00B50BFC" w:rsidP="00B50BFC">
                            <w:pPr>
                              <w:jc w:val="center"/>
                              <w:rPr>
                                <w:rFonts w:ascii="Arial" w:hAnsi="Arial" w:cs="Arial"/>
                                <w:sz w:val="28"/>
                                <w:szCs w:val="28"/>
                              </w:rPr>
                            </w:pPr>
                            <w:r w:rsidRPr="00B50BFC">
                              <w:rPr>
                                <w:rFonts w:ascii="Arial" w:hAnsi="Arial" w:cs="Arial"/>
                                <w:sz w:val="28"/>
                                <w:szCs w:val="28"/>
                              </w:rPr>
                              <w:t>26 DE ABRIL 2020</w:t>
                            </w:r>
                          </w:p>
                          <w:p w14:paraId="0D68CC5B" w14:textId="087489FE" w:rsidR="004E5E19" w:rsidRDefault="004E5E19" w:rsidP="00B50BFC">
                            <w:pPr>
                              <w:jc w:val="center"/>
                              <w:rPr>
                                <w:rFonts w:ascii="Arial" w:hAnsi="Arial" w:cs="Arial"/>
                                <w:sz w:val="28"/>
                                <w:szCs w:val="28"/>
                              </w:rPr>
                            </w:pPr>
                          </w:p>
                          <w:p w14:paraId="79DE7AF6" w14:textId="67201737" w:rsidR="004E5E19" w:rsidRDefault="004E5E19" w:rsidP="00B50BFC">
                            <w:pPr>
                              <w:jc w:val="center"/>
                              <w:rPr>
                                <w:rFonts w:ascii="Arial" w:hAnsi="Arial" w:cs="Arial"/>
                                <w:sz w:val="28"/>
                                <w:szCs w:val="28"/>
                              </w:rPr>
                            </w:pPr>
                          </w:p>
                          <w:p w14:paraId="55278FE4" w14:textId="6380CEE9" w:rsidR="004E5E19" w:rsidRPr="00B50BFC" w:rsidRDefault="00431A0E" w:rsidP="00431A0E">
                            <w:pPr>
                              <w:rPr>
                                <w:rFonts w:ascii="Arial" w:hAnsi="Arial" w:cs="Arial"/>
                                <w:sz w:val="28"/>
                                <w:szCs w:val="28"/>
                              </w:rPr>
                            </w:pPr>
                            <w:r>
                              <w:rPr>
                                <w:rFonts w:ascii="Arial" w:hAnsi="Arial" w:cs="Arial"/>
                                <w:sz w:val="28"/>
                                <w:szCs w:val="28"/>
                              </w:rPr>
                              <w:t>Mascarillas hechas</w:t>
                            </w:r>
                            <w:r w:rsidR="004E5E19">
                              <w:rPr>
                                <w:rFonts w:ascii="Arial" w:hAnsi="Arial" w:cs="Arial"/>
                                <w:sz w:val="28"/>
                                <w:szCs w:val="28"/>
                              </w:rPr>
                              <w:t xml:space="preserve"> de algodón</w:t>
                            </w:r>
                            <w:r w:rsidR="00367BD6">
                              <w:rPr>
                                <w:rFonts w:ascii="Arial" w:hAnsi="Arial" w:cs="Arial"/>
                                <w:sz w:val="28"/>
                                <w:szCs w:val="28"/>
                              </w:rPr>
                              <w:t xml:space="preserve"> </w:t>
                            </w:r>
                            <w:r w:rsidR="007F3598">
                              <w:rPr>
                                <w:rFonts w:ascii="Arial" w:hAnsi="Arial" w:cs="Arial"/>
                                <w:sz w:val="28"/>
                                <w:szCs w:val="28"/>
                              </w:rPr>
                              <w:t>orgánico</w:t>
                            </w:r>
                            <w:r w:rsidR="004E5E19">
                              <w:rPr>
                                <w:rFonts w:ascii="Arial" w:hAnsi="Arial" w:cs="Arial"/>
                                <w:sz w:val="28"/>
                                <w:szCs w:val="28"/>
                              </w:rPr>
                              <w:t xml:space="preserve"> por resistencia y durabilidad, </w:t>
                            </w:r>
                            <w:r>
                              <w:rPr>
                                <w:rFonts w:ascii="Arial" w:hAnsi="Arial" w:cs="Arial"/>
                                <w:sz w:val="28"/>
                                <w:szCs w:val="28"/>
                              </w:rPr>
                              <w:t>así</w:t>
                            </w:r>
                            <w:r w:rsidR="004E5E19">
                              <w:rPr>
                                <w:rFonts w:ascii="Arial" w:hAnsi="Arial" w:cs="Arial"/>
                                <w:sz w:val="28"/>
                                <w:szCs w:val="28"/>
                              </w:rPr>
                              <w:t xml:space="preserve"> mismo por la protección del virus Covid-19 lo cual indica estudios presentes que sus fibras evitan el traspaso del virus a </w:t>
                            </w:r>
                            <w:r>
                              <w:rPr>
                                <w:rFonts w:ascii="Arial" w:hAnsi="Arial" w:cs="Arial"/>
                                <w:sz w:val="28"/>
                                <w:szCs w:val="28"/>
                              </w:rPr>
                              <w:t>través</w:t>
                            </w:r>
                            <w:r w:rsidR="004E5E19">
                              <w:rPr>
                                <w:rFonts w:ascii="Arial" w:hAnsi="Arial" w:cs="Arial"/>
                                <w:sz w:val="28"/>
                                <w:szCs w:val="28"/>
                              </w:rPr>
                              <w:t xml:space="preserve"> del aire</w:t>
                            </w:r>
                            <w:r>
                              <w:rPr>
                                <w:rFonts w:ascii="Arial" w:hAnsi="Arial" w:cs="Arial"/>
                                <w:sz w:val="28"/>
                                <w:szCs w:val="28"/>
                              </w:rPr>
                              <w:t>.</w:t>
                            </w:r>
                          </w:p>
                          <w:p w14:paraId="3C0BE7F2" w14:textId="77777777" w:rsidR="00B50BFC" w:rsidRPr="00B50BFC" w:rsidRDefault="00B50BFC" w:rsidP="00431A0E">
                            <w:pPr>
                              <w:rPr>
                                <w:rFonts w:ascii="Arial" w:hAnsi="Arial" w:cs="Arial"/>
                                <w:sz w:val="28"/>
                                <w:szCs w:val="28"/>
                              </w:rPr>
                            </w:pPr>
                          </w:p>
                          <w:p w14:paraId="2FCDF203" w14:textId="77777777" w:rsidR="00B50BFC" w:rsidRPr="00B50BFC" w:rsidRDefault="00B50BFC" w:rsidP="00B50BFC">
                            <w:pPr>
                              <w:jc w:val="center"/>
                              <w:rPr>
                                <w:rFonts w:ascii="Arial" w:hAnsi="Arial" w:cs="Arial"/>
                                <w:sz w:val="28"/>
                                <w:szCs w:val="28"/>
                              </w:rPr>
                            </w:pPr>
                          </w:p>
                          <w:p w14:paraId="0ACA3D00" w14:textId="271A3613" w:rsidR="00B50BFC" w:rsidRPr="00B50BFC" w:rsidRDefault="00B50BFC" w:rsidP="00B50BFC">
                            <w:pPr>
                              <w:jc w:val="center"/>
                              <w:rPr>
                                <w:rFonts w:ascii="Arial" w:hAnsi="Arial" w:cs="Arial"/>
                                <w:sz w:val="28"/>
                                <w:szCs w:val="28"/>
                              </w:rPr>
                            </w:pPr>
                            <w:r w:rsidRPr="00B50BFC">
                              <w:rPr>
                                <w:rFonts w:ascii="Arial" w:hAnsi="Arial" w:cs="Arial"/>
                                <w:sz w:val="28"/>
                                <w:szCs w:val="28"/>
                              </w:rPr>
                              <w:t>1.</w:t>
                            </w:r>
                            <w:r w:rsidRPr="00B50BFC">
                              <w:rPr>
                                <w:rFonts w:ascii="Arial" w:hAnsi="Arial" w:cs="Arial"/>
                                <w:sz w:val="28"/>
                                <w:szCs w:val="28"/>
                              </w:rPr>
                              <w:tab/>
                              <w:t>Cenfers for Disease Control and Prevention (13 de abril 2020). Use of Cloth Face Coverings to Help Slow the Spread of COVID-19. Recuperado el día 23 de abril de 2020</w:t>
                            </w:r>
                          </w:p>
                          <w:p w14:paraId="0B92EFA9" w14:textId="23F067D5" w:rsidR="00B50BFC" w:rsidRDefault="00B50BFC" w:rsidP="00B50BFC">
                            <w:pPr>
                              <w:jc w:val="center"/>
                              <w:rPr>
                                <w:rFonts w:ascii="Arial" w:hAnsi="Arial" w:cs="Arial"/>
                                <w:sz w:val="28"/>
                                <w:szCs w:val="28"/>
                              </w:rPr>
                            </w:pPr>
                            <w:r w:rsidRPr="00B50BFC">
                              <w:rPr>
                                <w:rFonts w:ascii="Arial" w:hAnsi="Arial" w:cs="Arial"/>
                                <w:sz w:val="28"/>
                                <w:szCs w:val="28"/>
                              </w:rPr>
                              <w:t>2.</w:t>
                            </w:r>
                            <w:r w:rsidRPr="00B50BFC">
                              <w:rPr>
                                <w:rFonts w:ascii="Arial" w:hAnsi="Arial" w:cs="Arial"/>
                                <w:sz w:val="28"/>
                                <w:szCs w:val="28"/>
                              </w:rPr>
                              <w:tab/>
                              <w:t>Ministerio de Industria, Comercio y Turismo-Gobierno de España- (15 de Abril 2020). Guías para la fabricación de mascarillas y ropa de protección. Recuperado el día 24 de Abril de 2020</w:t>
                            </w:r>
                          </w:p>
                          <w:p w14:paraId="58CC22BB" w14:textId="2A5D3D4C" w:rsidR="00117B7F" w:rsidRDefault="00117B7F" w:rsidP="00B50BFC">
                            <w:pPr>
                              <w:jc w:val="center"/>
                              <w:rPr>
                                <w:rFonts w:ascii="Arial" w:hAnsi="Arial" w:cs="Arial"/>
                                <w:sz w:val="28"/>
                                <w:szCs w:val="28"/>
                              </w:rPr>
                            </w:pPr>
                          </w:p>
                          <w:p w14:paraId="56054C86" w14:textId="24558833" w:rsidR="00117B7F" w:rsidRDefault="00117B7F" w:rsidP="00B50BFC">
                            <w:pPr>
                              <w:jc w:val="center"/>
                              <w:rPr>
                                <w:rFonts w:ascii="Arial" w:hAnsi="Arial" w:cs="Arial"/>
                                <w:sz w:val="28"/>
                                <w:szCs w:val="28"/>
                              </w:rPr>
                            </w:pPr>
                          </w:p>
                          <w:p w14:paraId="0056C600" w14:textId="4F697D20" w:rsidR="00117B7F" w:rsidRPr="00B50BFC" w:rsidRDefault="00117B7F" w:rsidP="00B50BFC">
                            <w:pPr>
                              <w:jc w:val="center"/>
                              <w:rPr>
                                <w:rFonts w:ascii="Arial" w:hAnsi="Arial" w:cs="Arial"/>
                                <w:sz w:val="28"/>
                                <w:szCs w:val="28"/>
                              </w:rPr>
                            </w:pPr>
                            <w:r>
                              <w:rPr>
                                <w:noProof/>
                              </w:rPr>
                              <w:drawing>
                                <wp:inline distT="0" distB="0" distL="0" distR="0" wp14:anchorId="791EC586" wp14:editId="15FF5197">
                                  <wp:extent cx="6810375" cy="31908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0375" cy="3190875"/>
                                          </a:xfrm>
                                          <a:prstGeom prst="rect">
                                            <a:avLst/>
                                          </a:prstGeom>
                                          <a:noFill/>
                                          <a:ln>
                                            <a:noFill/>
                                          </a:ln>
                                        </pic:spPr>
                                      </pic:pic>
                                    </a:graphicData>
                                  </a:graphic>
                                </wp:inline>
                              </w:drawing>
                            </w:r>
                          </w:p>
                          <w:p w14:paraId="4E73B323" w14:textId="77777777" w:rsidR="00B50BFC" w:rsidRPr="00A04C02" w:rsidRDefault="00B50BFC" w:rsidP="00B50BFC">
                            <w:pPr>
                              <w:pStyle w:val="Mysubhead"/>
                              <w:ind w:left="720"/>
                              <w:rPr>
                                <w:rFonts w:ascii="Arial" w:hAnsi="Arial"/>
                                <w:color w:val="00000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A0FC6" id="_x0000_s1031" type="#_x0000_t202" style="position:absolute;margin-left:29.25pt;margin-top:83.25pt;width:542.05pt;height:630.75pt;z-index:2516664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" filled="f" fillcolor="#fffffe" stroked="f" strokecolor="#212120" insetpen="t">
                <v:textbox inset="2.88pt,2.88pt,2.88pt,2.88pt">
                  <w:txbxContent>
                    <w:p w14:paraId="570B799F" w14:textId="77777777" w:rsidR="00B50BFC" w:rsidRDefault="00B50BFC" w:rsidP="00B50BFC">
                      <w:pPr>
                        <w:rPr>
                          <w:lang w:val="en-US"/>
                        </w:rPr>
                      </w:pPr>
                    </w:p>
                    <w:p w14:paraId="6ECDC7E4" w14:textId="77777777" w:rsidR="00B50BFC" w:rsidRDefault="00B50BFC" w:rsidP="00B50BFC">
                      <w:pPr>
                        <w:jc w:val="center"/>
                        <w:rPr>
                          <w:rFonts w:ascii="Arial" w:hAnsi="Arial" w:cs="Arial"/>
                          <w:sz w:val="28"/>
                          <w:szCs w:val="28"/>
                        </w:rPr>
                      </w:pPr>
                      <w:r w:rsidRPr="00B50BFC">
                        <w:rPr>
                          <w:rFonts w:ascii="Arial" w:hAnsi="Arial" w:cs="Arial"/>
                          <w:b/>
                          <w:bCs/>
                          <w:sz w:val="60"/>
                          <w:szCs w:val="60"/>
                        </w:rPr>
                        <w:t>Referencias de Especificaciones Técnicas de las Mascarillas de Tela</w:t>
                      </w:r>
                      <w:r w:rsidRPr="00B50BFC">
                        <w:rPr>
                          <w:rFonts w:ascii="Arial" w:hAnsi="Arial" w:cs="Arial"/>
                          <w:sz w:val="28"/>
                          <w:szCs w:val="28"/>
                        </w:rPr>
                        <w:t xml:space="preserve"> </w:t>
                      </w:r>
                    </w:p>
                    <w:p w14:paraId="5C041135" w14:textId="77777777" w:rsidR="00B50BFC" w:rsidRDefault="00B50BFC" w:rsidP="00B50BFC">
                      <w:pPr>
                        <w:jc w:val="center"/>
                        <w:rPr>
                          <w:rFonts w:ascii="Arial" w:hAnsi="Arial" w:cs="Arial"/>
                          <w:sz w:val="28"/>
                          <w:szCs w:val="28"/>
                        </w:rPr>
                      </w:pPr>
                    </w:p>
                    <w:p w14:paraId="6E45A5E5" w14:textId="677A5B0E" w:rsidR="00B50BFC" w:rsidRPr="00B50BFC" w:rsidRDefault="00B50BFC" w:rsidP="00B50BFC">
                      <w:pPr>
                        <w:jc w:val="center"/>
                        <w:rPr>
                          <w:rFonts w:ascii="Arial" w:hAnsi="Arial" w:cs="Arial"/>
                          <w:sz w:val="28"/>
                          <w:szCs w:val="28"/>
                        </w:rPr>
                      </w:pPr>
                      <w:r w:rsidRPr="00B50BFC">
                        <w:rPr>
                          <w:rFonts w:ascii="Arial" w:hAnsi="Arial" w:cs="Arial"/>
                          <w:sz w:val="28"/>
                          <w:szCs w:val="28"/>
                        </w:rPr>
                        <w:t>LATINMASK</w:t>
                      </w:r>
                    </w:p>
                    <w:p w14:paraId="00FA39EE" w14:textId="77777777" w:rsidR="00B50BFC" w:rsidRPr="00B50BFC" w:rsidRDefault="00B50BFC" w:rsidP="00B50BFC">
                      <w:pPr>
                        <w:jc w:val="center"/>
                        <w:rPr>
                          <w:rFonts w:ascii="Arial" w:hAnsi="Arial" w:cs="Arial"/>
                          <w:sz w:val="28"/>
                          <w:szCs w:val="28"/>
                        </w:rPr>
                      </w:pPr>
                      <w:r w:rsidRPr="00B50BFC">
                        <w:rPr>
                          <w:rFonts w:ascii="Arial" w:hAnsi="Arial" w:cs="Arial"/>
                          <w:sz w:val="28"/>
                          <w:szCs w:val="28"/>
                        </w:rPr>
                        <w:t>Reto: RESPIRO CREATIVO</w:t>
                      </w:r>
                    </w:p>
                    <w:p w14:paraId="1A8D1D21" w14:textId="67A0584F" w:rsidR="00B50BFC" w:rsidRDefault="00B50BFC" w:rsidP="00B50BFC">
                      <w:pPr>
                        <w:jc w:val="center"/>
                        <w:rPr>
                          <w:rFonts w:ascii="Arial" w:hAnsi="Arial" w:cs="Arial"/>
                          <w:sz w:val="28"/>
                          <w:szCs w:val="28"/>
                        </w:rPr>
                      </w:pPr>
                      <w:r w:rsidRPr="00B50BFC">
                        <w:rPr>
                          <w:rFonts w:ascii="Arial" w:hAnsi="Arial" w:cs="Arial"/>
                          <w:sz w:val="28"/>
                          <w:szCs w:val="28"/>
                        </w:rPr>
                        <w:t>26 DE ABRIL 2020</w:t>
                      </w:r>
                    </w:p>
                    <w:p w14:paraId="0D68CC5B" w14:textId="087489FE" w:rsidR="004E5E19" w:rsidRDefault="004E5E19" w:rsidP="00B50BFC">
                      <w:pPr>
                        <w:jc w:val="center"/>
                        <w:rPr>
                          <w:rFonts w:ascii="Arial" w:hAnsi="Arial" w:cs="Arial"/>
                          <w:sz w:val="28"/>
                          <w:szCs w:val="28"/>
                        </w:rPr>
                      </w:pPr>
                    </w:p>
                    <w:p w14:paraId="79DE7AF6" w14:textId="67201737" w:rsidR="004E5E19" w:rsidRDefault="004E5E19" w:rsidP="00B50BFC">
                      <w:pPr>
                        <w:jc w:val="center"/>
                        <w:rPr>
                          <w:rFonts w:ascii="Arial" w:hAnsi="Arial" w:cs="Arial"/>
                          <w:sz w:val="28"/>
                          <w:szCs w:val="28"/>
                        </w:rPr>
                      </w:pPr>
                    </w:p>
                    <w:p w14:paraId="55278FE4" w14:textId="6380CEE9" w:rsidR="004E5E19" w:rsidRPr="00B50BFC" w:rsidRDefault="00431A0E" w:rsidP="00431A0E">
                      <w:pPr>
                        <w:rPr>
                          <w:rFonts w:ascii="Arial" w:hAnsi="Arial" w:cs="Arial"/>
                          <w:sz w:val="28"/>
                          <w:szCs w:val="28"/>
                        </w:rPr>
                      </w:pPr>
                      <w:r>
                        <w:rPr>
                          <w:rFonts w:ascii="Arial" w:hAnsi="Arial" w:cs="Arial"/>
                          <w:sz w:val="28"/>
                          <w:szCs w:val="28"/>
                        </w:rPr>
                        <w:t>Mascarillas hechas</w:t>
                      </w:r>
                      <w:r w:rsidR="004E5E19">
                        <w:rPr>
                          <w:rFonts w:ascii="Arial" w:hAnsi="Arial" w:cs="Arial"/>
                          <w:sz w:val="28"/>
                          <w:szCs w:val="28"/>
                        </w:rPr>
                        <w:t xml:space="preserve"> de algodón</w:t>
                      </w:r>
                      <w:r w:rsidR="00367BD6">
                        <w:rPr>
                          <w:rFonts w:ascii="Arial" w:hAnsi="Arial" w:cs="Arial"/>
                          <w:sz w:val="28"/>
                          <w:szCs w:val="28"/>
                        </w:rPr>
                        <w:t xml:space="preserve"> </w:t>
                      </w:r>
                      <w:r w:rsidR="007F3598">
                        <w:rPr>
                          <w:rFonts w:ascii="Arial" w:hAnsi="Arial" w:cs="Arial"/>
                          <w:sz w:val="28"/>
                          <w:szCs w:val="28"/>
                        </w:rPr>
                        <w:t>orgánico</w:t>
                      </w:r>
                      <w:r w:rsidR="004E5E19">
                        <w:rPr>
                          <w:rFonts w:ascii="Arial" w:hAnsi="Arial" w:cs="Arial"/>
                          <w:sz w:val="28"/>
                          <w:szCs w:val="28"/>
                        </w:rPr>
                        <w:t xml:space="preserve"> por resistencia y durabilidad, </w:t>
                      </w:r>
                      <w:r>
                        <w:rPr>
                          <w:rFonts w:ascii="Arial" w:hAnsi="Arial" w:cs="Arial"/>
                          <w:sz w:val="28"/>
                          <w:szCs w:val="28"/>
                        </w:rPr>
                        <w:t>así</w:t>
                      </w:r>
                      <w:r w:rsidR="004E5E19">
                        <w:rPr>
                          <w:rFonts w:ascii="Arial" w:hAnsi="Arial" w:cs="Arial"/>
                          <w:sz w:val="28"/>
                          <w:szCs w:val="28"/>
                        </w:rPr>
                        <w:t xml:space="preserve"> mismo por la protección del virus Covid-19 lo cual indica estudios presentes que sus fibras evitan el traspaso del virus a </w:t>
                      </w:r>
                      <w:r>
                        <w:rPr>
                          <w:rFonts w:ascii="Arial" w:hAnsi="Arial" w:cs="Arial"/>
                          <w:sz w:val="28"/>
                          <w:szCs w:val="28"/>
                        </w:rPr>
                        <w:t>través</w:t>
                      </w:r>
                      <w:r w:rsidR="004E5E19">
                        <w:rPr>
                          <w:rFonts w:ascii="Arial" w:hAnsi="Arial" w:cs="Arial"/>
                          <w:sz w:val="28"/>
                          <w:szCs w:val="28"/>
                        </w:rPr>
                        <w:t xml:space="preserve"> del aire</w:t>
                      </w:r>
                      <w:r>
                        <w:rPr>
                          <w:rFonts w:ascii="Arial" w:hAnsi="Arial" w:cs="Arial"/>
                          <w:sz w:val="28"/>
                          <w:szCs w:val="28"/>
                        </w:rPr>
                        <w:t>.</w:t>
                      </w:r>
                    </w:p>
                    <w:p w14:paraId="3C0BE7F2" w14:textId="77777777" w:rsidR="00B50BFC" w:rsidRPr="00B50BFC" w:rsidRDefault="00B50BFC" w:rsidP="00431A0E">
                      <w:pPr>
                        <w:rPr>
                          <w:rFonts w:ascii="Arial" w:hAnsi="Arial" w:cs="Arial"/>
                          <w:sz w:val="28"/>
                          <w:szCs w:val="28"/>
                        </w:rPr>
                      </w:pPr>
                    </w:p>
                    <w:p w14:paraId="2FCDF203" w14:textId="77777777" w:rsidR="00B50BFC" w:rsidRPr="00B50BFC" w:rsidRDefault="00B50BFC" w:rsidP="00B50BFC">
                      <w:pPr>
                        <w:jc w:val="center"/>
                        <w:rPr>
                          <w:rFonts w:ascii="Arial" w:hAnsi="Arial" w:cs="Arial"/>
                          <w:sz w:val="28"/>
                          <w:szCs w:val="28"/>
                        </w:rPr>
                      </w:pPr>
                    </w:p>
                    <w:p w14:paraId="0ACA3D00" w14:textId="271A3613" w:rsidR="00B50BFC" w:rsidRPr="00B50BFC" w:rsidRDefault="00B50BFC" w:rsidP="00B50BFC">
                      <w:pPr>
                        <w:jc w:val="center"/>
                        <w:rPr>
                          <w:rFonts w:ascii="Arial" w:hAnsi="Arial" w:cs="Arial"/>
                          <w:sz w:val="28"/>
                          <w:szCs w:val="28"/>
                        </w:rPr>
                      </w:pPr>
                      <w:r w:rsidRPr="00B50BFC">
                        <w:rPr>
                          <w:rFonts w:ascii="Arial" w:hAnsi="Arial" w:cs="Arial"/>
                          <w:sz w:val="28"/>
                          <w:szCs w:val="28"/>
                        </w:rPr>
                        <w:t>1.</w:t>
                      </w:r>
                      <w:r w:rsidRPr="00B50BFC">
                        <w:rPr>
                          <w:rFonts w:ascii="Arial" w:hAnsi="Arial" w:cs="Arial"/>
                          <w:sz w:val="28"/>
                          <w:szCs w:val="28"/>
                        </w:rPr>
                        <w:tab/>
                        <w:t>Cenfers for Disease Control and Prevention (13 de abril 2020). Use of Cloth Face Coverings to Help Slow the Spread of COVID-19. Recuperado el día 23 de abril de 2020</w:t>
                      </w:r>
                    </w:p>
                    <w:p w14:paraId="0B92EFA9" w14:textId="23F067D5" w:rsidR="00B50BFC" w:rsidRDefault="00B50BFC" w:rsidP="00B50BFC">
                      <w:pPr>
                        <w:jc w:val="center"/>
                        <w:rPr>
                          <w:rFonts w:ascii="Arial" w:hAnsi="Arial" w:cs="Arial"/>
                          <w:sz w:val="28"/>
                          <w:szCs w:val="28"/>
                        </w:rPr>
                      </w:pPr>
                      <w:r w:rsidRPr="00B50BFC">
                        <w:rPr>
                          <w:rFonts w:ascii="Arial" w:hAnsi="Arial" w:cs="Arial"/>
                          <w:sz w:val="28"/>
                          <w:szCs w:val="28"/>
                        </w:rPr>
                        <w:t>2.</w:t>
                      </w:r>
                      <w:r w:rsidRPr="00B50BFC">
                        <w:rPr>
                          <w:rFonts w:ascii="Arial" w:hAnsi="Arial" w:cs="Arial"/>
                          <w:sz w:val="28"/>
                          <w:szCs w:val="28"/>
                        </w:rPr>
                        <w:tab/>
                        <w:t>Ministerio de Industria, Comercio y Turismo-Gobierno de España- (15 de Abril 2020). Guías para la fabricación de mascarillas y ropa de protección. Recuperado el día 24 de Abril de 2020</w:t>
                      </w:r>
                    </w:p>
                    <w:p w14:paraId="58CC22BB" w14:textId="2A5D3D4C" w:rsidR="00117B7F" w:rsidRDefault="00117B7F" w:rsidP="00B50BFC">
                      <w:pPr>
                        <w:jc w:val="center"/>
                        <w:rPr>
                          <w:rFonts w:ascii="Arial" w:hAnsi="Arial" w:cs="Arial"/>
                          <w:sz w:val="28"/>
                          <w:szCs w:val="28"/>
                        </w:rPr>
                      </w:pPr>
                    </w:p>
                    <w:p w14:paraId="56054C86" w14:textId="24558833" w:rsidR="00117B7F" w:rsidRDefault="00117B7F" w:rsidP="00B50BFC">
                      <w:pPr>
                        <w:jc w:val="center"/>
                        <w:rPr>
                          <w:rFonts w:ascii="Arial" w:hAnsi="Arial" w:cs="Arial"/>
                          <w:sz w:val="28"/>
                          <w:szCs w:val="28"/>
                        </w:rPr>
                      </w:pPr>
                    </w:p>
                    <w:p w14:paraId="0056C600" w14:textId="4F697D20" w:rsidR="00117B7F" w:rsidRPr="00B50BFC" w:rsidRDefault="00117B7F" w:rsidP="00B50BFC">
                      <w:pPr>
                        <w:jc w:val="center"/>
                        <w:rPr>
                          <w:rFonts w:ascii="Arial" w:hAnsi="Arial" w:cs="Arial"/>
                          <w:sz w:val="28"/>
                          <w:szCs w:val="28"/>
                        </w:rPr>
                      </w:pPr>
                      <w:r>
                        <w:rPr>
                          <w:noProof/>
                        </w:rPr>
                        <w:drawing>
                          <wp:inline distT="0" distB="0" distL="0" distR="0" wp14:anchorId="791EC586" wp14:editId="15FF5197">
                            <wp:extent cx="6810375" cy="31908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0375" cy="3190875"/>
                                    </a:xfrm>
                                    <a:prstGeom prst="rect">
                                      <a:avLst/>
                                    </a:prstGeom>
                                    <a:noFill/>
                                    <a:ln>
                                      <a:noFill/>
                                    </a:ln>
                                  </pic:spPr>
                                </pic:pic>
                              </a:graphicData>
                            </a:graphic>
                          </wp:inline>
                        </w:drawing>
                      </w:r>
                    </w:p>
                    <w:p w14:paraId="4E73B323" w14:textId="77777777" w:rsidR="00B50BFC" w:rsidRPr="00A04C02" w:rsidRDefault="00B50BFC" w:rsidP="00B50BFC">
                      <w:pPr>
                        <w:pStyle w:val="Mysubhead"/>
                        <w:ind w:left="720"/>
                        <w:rPr>
                          <w:rFonts w:ascii="Arial" w:hAnsi="Arial"/>
                          <w:color w:val="000000"/>
                          <w:sz w:val="28"/>
                          <w:szCs w:val="28"/>
                        </w:rPr>
                      </w:pPr>
                    </w:p>
                  </w:txbxContent>
                </v:textbox>
                <w10:wrap anchorx="margin" anchory="margin"/>
              </v:shape>
            </w:pict>
          </mc:Fallback>
        </mc:AlternateContent>
      </w:r>
    </w:p>
    <w:p w14:paraId="3FB67413" w14:textId="16C45B3A" w:rsidR="00B50BFC" w:rsidRDefault="00B50BFC" w:rsidP="00B50BFC">
      <w:pPr>
        <w:jc w:val="center"/>
      </w:pPr>
    </w:p>
    <w:p w14:paraId="0A4AC768" w14:textId="29466F15" w:rsidR="00B50BFC" w:rsidRDefault="00B50BFC" w:rsidP="00B50BFC">
      <w:pPr>
        <w:jc w:val="center"/>
      </w:pPr>
    </w:p>
    <w:p w14:paraId="6955FF56" w14:textId="5B76ABD1" w:rsidR="00B50BFC" w:rsidRDefault="00B50BFC" w:rsidP="00B50BFC">
      <w:pPr>
        <w:jc w:val="center"/>
      </w:pPr>
    </w:p>
    <w:p w14:paraId="4ECF8F56" w14:textId="4731DE15" w:rsidR="00E2302A" w:rsidRPr="00E2302A" w:rsidRDefault="00E2302A" w:rsidP="00E2302A"/>
    <w:p w14:paraId="1B50BC91" w14:textId="61E8F156" w:rsidR="00E2302A" w:rsidRPr="00E2302A" w:rsidRDefault="00E2302A" w:rsidP="00E2302A"/>
    <w:p w14:paraId="65AAA9BB" w14:textId="29404AAD" w:rsidR="00E2302A" w:rsidRPr="00E2302A" w:rsidRDefault="00E2302A" w:rsidP="00E2302A"/>
    <w:p w14:paraId="785632BF" w14:textId="1DE5C133" w:rsidR="00E2302A" w:rsidRPr="00E2302A" w:rsidRDefault="00E2302A" w:rsidP="00E2302A"/>
    <w:p w14:paraId="12318617" w14:textId="2442DCC4" w:rsidR="00E2302A" w:rsidRPr="00E2302A" w:rsidRDefault="00E2302A" w:rsidP="00E2302A"/>
    <w:p w14:paraId="298076BB" w14:textId="4057BADA" w:rsidR="00E2302A" w:rsidRPr="00E2302A" w:rsidRDefault="00E2302A" w:rsidP="00E2302A"/>
    <w:p w14:paraId="00A80BA6" w14:textId="49D39999" w:rsidR="00E2302A" w:rsidRPr="00E2302A" w:rsidRDefault="00E2302A" w:rsidP="00E2302A"/>
    <w:p w14:paraId="55B8688F" w14:textId="0922BA35" w:rsidR="00E2302A" w:rsidRPr="00E2302A" w:rsidRDefault="00E2302A" w:rsidP="00E2302A"/>
    <w:p w14:paraId="1AABA82D" w14:textId="465F73D4" w:rsidR="00E2302A" w:rsidRPr="00E2302A" w:rsidRDefault="00E2302A" w:rsidP="00E2302A"/>
    <w:p w14:paraId="56EB6FAB" w14:textId="4AB7BC25" w:rsidR="00E2302A" w:rsidRPr="00E2302A" w:rsidRDefault="00E2302A" w:rsidP="00E2302A"/>
    <w:p w14:paraId="12476481" w14:textId="44897D17" w:rsidR="00E2302A" w:rsidRPr="00E2302A" w:rsidRDefault="00E2302A" w:rsidP="00E2302A"/>
    <w:p w14:paraId="61ABC8D4" w14:textId="28EF1C68" w:rsidR="00E2302A" w:rsidRPr="00E2302A" w:rsidRDefault="00E2302A" w:rsidP="00E2302A"/>
    <w:p w14:paraId="55F73EDD" w14:textId="5463875A" w:rsidR="00E2302A" w:rsidRPr="00E2302A" w:rsidRDefault="00E2302A" w:rsidP="00E2302A"/>
    <w:p w14:paraId="1BB332AC" w14:textId="024F90B1" w:rsidR="00E2302A" w:rsidRPr="00E2302A" w:rsidRDefault="00E2302A" w:rsidP="00E2302A"/>
    <w:p w14:paraId="0B2D7E78" w14:textId="6B597990" w:rsidR="00E2302A" w:rsidRPr="00E2302A" w:rsidRDefault="00E2302A" w:rsidP="00E2302A"/>
    <w:p w14:paraId="62997D73" w14:textId="3D75D1A3" w:rsidR="00E2302A" w:rsidRPr="00E2302A" w:rsidRDefault="00E2302A" w:rsidP="00E2302A"/>
    <w:p w14:paraId="6E2120DB" w14:textId="16835FFD" w:rsidR="00E2302A" w:rsidRPr="00E2302A" w:rsidRDefault="00E2302A" w:rsidP="00E2302A"/>
    <w:p w14:paraId="13F2DD8A" w14:textId="4C7C0D4A" w:rsidR="00E2302A" w:rsidRPr="00E2302A" w:rsidRDefault="00E2302A" w:rsidP="00E2302A"/>
    <w:p w14:paraId="4526CCF9" w14:textId="594B31D8" w:rsidR="00E2302A" w:rsidRPr="00E2302A" w:rsidRDefault="00E2302A" w:rsidP="00E2302A"/>
    <w:p w14:paraId="11D94C35" w14:textId="045D307A" w:rsidR="00E2302A" w:rsidRPr="00E2302A" w:rsidRDefault="00E2302A" w:rsidP="00E2302A"/>
    <w:p w14:paraId="29093CF7" w14:textId="132C2E11" w:rsidR="00E2302A" w:rsidRPr="00E2302A" w:rsidRDefault="00E2302A" w:rsidP="00E2302A"/>
    <w:p w14:paraId="2FCB2106" w14:textId="6B50B356" w:rsidR="00E2302A" w:rsidRPr="00E2302A" w:rsidRDefault="00E2302A" w:rsidP="00E2302A"/>
    <w:p w14:paraId="14CE0CDB" w14:textId="792DBC71" w:rsidR="00E2302A" w:rsidRPr="00E2302A" w:rsidRDefault="00E2302A" w:rsidP="00E2302A"/>
    <w:p w14:paraId="265D57E8" w14:textId="22300901" w:rsidR="00E2302A" w:rsidRPr="00E2302A" w:rsidRDefault="00E2302A" w:rsidP="00E2302A"/>
    <w:p w14:paraId="7C6D81EA" w14:textId="455BCDBF" w:rsidR="00E2302A" w:rsidRPr="00E2302A" w:rsidRDefault="00E2302A" w:rsidP="00E2302A"/>
    <w:p w14:paraId="68B84ECF" w14:textId="1F180C9A" w:rsidR="00E2302A" w:rsidRPr="00E2302A" w:rsidRDefault="00E2302A" w:rsidP="00E2302A"/>
    <w:p w14:paraId="7BCD967F" w14:textId="2DF90B08" w:rsidR="00E2302A" w:rsidRPr="00E2302A" w:rsidRDefault="00E2302A" w:rsidP="00E2302A"/>
    <w:p w14:paraId="1C778778" w14:textId="65A9DEEE" w:rsidR="00E2302A" w:rsidRPr="00E2302A" w:rsidRDefault="00E2302A" w:rsidP="00E2302A"/>
    <w:p w14:paraId="5989FE78" w14:textId="105E5D54" w:rsidR="00E2302A" w:rsidRPr="00E2302A" w:rsidRDefault="00E2302A" w:rsidP="00E2302A"/>
    <w:p w14:paraId="3CC3F558" w14:textId="538E2E66" w:rsidR="00E2302A" w:rsidRPr="00E2302A" w:rsidRDefault="00E2302A" w:rsidP="00E2302A"/>
    <w:p w14:paraId="7E181457" w14:textId="5B44BB4C" w:rsidR="00E2302A" w:rsidRPr="00E2302A" w:rsidRDefault="00E2302A" w:rsidP="00E2302A"/>
    <w:p w14:paraId="05F320BE" w14:textId="02580EF5" w:rsidR="00E2302A" w:rsidRPr="00E2302A" w:rsidRDefault="00E2302A" w:rsidP="00E2302A"/>
    <w:p w14:paraId="228E003D" w14:textId="367D5FE0" w:rsidR="00E2302A" w:rsidRPr="00E2302A" w:rsidRDefault="00E2302A" w:rsidP="00E2302A"/>
    <w:p w14:paraId="2BFFE5E6" w14:textId="255C9367" w:rsidR="00E2302A" w:rsidRPr="00E2302A" w:rsidRDefault="00E2302A" w:rsidP="00E2302A"/>
    <w:p w14:paraId="532EBB4C" w14:textId="7BFC2D9B" w:rsidR="00E2302A" w:rsidRPr="00E2302A" w:rsidRDefault="00E2302A" w:rsidP="00E2302A"/>
    <w:p w14:paraId="5F2D5B4B" w14:textId="743EE0DF" w:rsidR="00E2302A" w:rsidRDefault="00E2302A" w:rsidP="00E2302A"/>
    <w:p w14:paraId="26B1B5DE" w14:textId="3604DD88" w:rsidR="00E2302A" w:rsidRPr="00E2302A" w:rsidRDefault="00E2302A" w:rsidP="00E2302A"/>
    <w:p w14:paraId="6E777E61" w14:textId="5EEA0BEC" w:rsidR="00E2302A" w:rsidRDefault="00E2302A" w:rsidP="00E2302A"/>
    <w:p w14:paraId="7D1C1886" w14:textId="0E4BA03E" w:rsidR="00E2302A" w:rsidRDefault="00E2302A" w:rsidP="00E2302A">
      <w:pPr>
        <w:tabs>
          <w:tab w:val="left" w:pos="10097"/>
        </w:tabs>
      </w:pPr>
      <w:r>
        <w:tab/>
      </w:r>
    </w:p>
    <w:p w14:paraId="150A4E20" w14:textId="1982A401" w:rsidR="00E2302A" w:rsidRDefault="00E2302A" w:rsidP="00E2302A">
      <w:pPr>
        <w:tabs>
          <w:tab w:val="left" w:pos="10097"/>
        </w:tabs>
      </w:pPr>
    </w:p>
    <w:p w14:paraId="5BE1D8E4" w14:textId="6A619CFE" w:rsidR="00E2302A" w:rsidRDefault="00E2302A" w:rsidP="00E2302A">
      <w:pPr>
        <w:tabs>
          <w:tab w:val="left" w:pos="10097"/>
        </w:tabs>
      </w:pPr>
    </w:p>
    <w:p w14:paraId="0240D3E5" w14:textId="4846DEFF" w:rsidR="00E2302A" w:rsidRDefault="00E2302A" w:rsidP="00E2302A">
      <w:pPr>
        <w:tabs>
          <w:tab w:val="left" w:pos="10097"/>
        </w:tabs>
      </w:pPr>
    </w:p>
    <w:p w14:paraId="048DDBA3" w14:textId="4F409C72" w:rsidR="00E2302A" w:rsidRDefault="00E2302A" w:rsidP="00E2302A">
      <w:pPr>
        <w:tabs>
          <w:tab w:val="left" w:pos="10097"/>
        </w:tabs>
      </w:pPr>
    </w:p>
    <w:p w14:paraId="301264CF" w14:textId="1B044805" w:rsidR="00E2302A" w:rsidRDefault="00E2302A" w:rsidP="00431A0E">
      <w:pPr>
        <w:tabs>
          <w:tab w:val="left" w:pos="5082"/>
        </w:tabs>
      </w:pPr>
      <w:r>
        <w:rPr>
          <w:noProof/>
          <w:lang w:val="en-US"/>
        </w:rPr>
        <w:lastRenderedPageBreak/>
        <w:drawing>
          <wp:anchor distT="0" distB="0" distL="114300" distR="114300" simplePos="0" relativeHeight="251670528" behindDoc="1" locked="0" layoutInCell="1" allowOverlap="1" wp14:anchorId="1413FF6D" wp14:editId="22F4268C">
            <wp:simplePos x="0" y="0"/>
            <wp:positionH relativeFrom="margin">
              <wp:align>right</wp:align>
            </wp:positionH>
            <wp:positionV relativeFrom="paragraph">
              <wp:posOffset>-800287</wp:posOffset>
            </wp:positionV>
            <wp:extent cx="7545705" cy="1580515"/>
            <wp:effectExtent l="0" t="0" r="0" b="635"/>
            <wp:wrapNone/>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5705"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A0E">
        <w:t xml:space="preserve">                                                          </w:t>
      </w:r>
      <w:r w:rsidR="00431A0E">
        <w:rPr>
          <w:rFonts w:ascii="Arial" w:hAnsi="Arial"/>
          <w:color w:val="FFFFFF" w:themeColor="background1"/>
          <w:lang w:val="es-CO"/>
        </w:rPr>
        <w:t>Haz una pausa…respira vida y cultura</w:t>
      </w:r>
    </w:p>
    <w:p w14:paraId="69884D62" w14:textId="2D0D958C" w:rsidR="00E2302A" w:rsidRDefault="00E2302A" w:rsidP="00E2302A">
      <w:pPr>
        <w:tabs>
          <w:tab w:val="left" w:pos="10097"/>
        </w:tabs>
      </w:pPr>
    </w:p>
    <w:p w14:paraId="5D7FF383" w14:textId="10ADCB0D" w:rsidR="00E2302A" w:rsidRDefault="00E2302A" w:rsidP="00E2302A">
      <w:pPr>
        <w:tabs>
          <w:tab w:val="left" w:pos="10097"/>
        </w:tabs>
      </w:pPr>
    </w:p>
    <w:p w14:paraId="40DDD0A2" w14:textId="77777777" w:rsidR="00E2302A" w:rsidRDefault="00E2302A" w:rsidP="00E2302A">
      <w:pPr>
        <w:tabs>
          <w:tab w:val="left" w:pos="3575"/>
        </w:tabs>
      </w:pPr>
    </w:p>
    <w:p w14:paraId="5BC5E057" w14:textId="77777777" w:rsidR="00E2302A" w:rsidRDefault="00E2302A" w:rsidP="00E2302A">
      <w:pPr>
        <w:tabs>
          <w:tab w:val="left" w:pos="3575"/>
        </w:tabs>
      </w:pPr>
    </w:p>
    <w:p w14:paraId="13B17306" w14:textId="77777777" w:rsidR="00E2302A" w:rsidRDefault="00E2302A" w:rsidP="00E2302A">
      <w:pPr>
        <w:tabs>
          <w:tab w:val="left" w:pos="3575"/>
        </w:tabs>
      </w:pPr>
    </w:p>
    <w:p w14:paraId="3A45F059" w14:textId="77777777" w:rsidR="00E2302A" w:rsidRDefault="00E2302A" w:rsidP="00E2302A">
      <w:pPr>
        <w:tabs>
          <w:tab w:val="left" w:pos="3575"/>
        </w:tabs>
      </w:pPr>
    </w:p>
    <w:p w14:paraId="4A2F2563" w14:textId="77777777" w:rsidR="00E2302A" w:rsidRDefault="00E2302A" w:rsidP="00E2302A">
      <w:pPr>
        <w:tabs>
          <w:tab w:val="left" w:pos="3575"/>
        </w:tabs>
      </w:pPr>
    </w:p>
    <w:p w14:paraId="3B15D327" w14:textId="77777777" w:rsidR="00E2302A" w:rsidRDefault="00E2302A" w:rsidP="00E2302A">
      <w:pPr>
        <w:tabs>
          <w:tab w:val="left" w:pos="3575"/>
        </w:tabs>
      </w:pPr>
    </w:p>
    <w:p w14:paraId="13613CF3" w14:textId="0DBA31D1" w:rsidR="00E2302A" w:rsidRPr="00E2302A" w:rsidRDefault="00E2302A" w:rsidP="00E2302A">
      <w:pPr>
        <w:tabs>
          <w:tab w:val="left" w:pos="3575"/>
        </w:tabs>
      </w:pPr>
      <w:r>
        <w:tab/>
      </w:r>
    </w:p>
    <w:tbl>
      <w:tblPr>
        <w:tblStyle w:val="Tablanormal3"/>
        <w:tblW w:w="11596" w:type="dxa"/>
        <w:tblInd w:w="284" w:type="dxa"/>
        <w:tblLook w:val="04A0" w:firstRow="1" w:lastRow="0" w:firstColumn="1" w:lastColumn="0" w:noHBand="0" w:noVBand="1"/>
      </w:tblPr>
      <w:tblGrid>
        <w:gridCol w:w="576"/>
        <w:gridCol w:w="3239"/>
        <w:gridCol w:w="1476"/>
        <w:gridCol w:w="1423"/>
        <w:gridCol w:w="2210"/>
        <w:gridCol w:w="74"/>
        <w:gridCol w:w="74"/>
        <w:gridCol w:w="74"/>
        <w:gridCol w:w="2450"/>
      </w:tblGrid>
      <w:tr w:rsidR="00E2302A" w:rsidRPr="00E2302A" w14:paraId="0ADC63D3" w14:textId="19551524" w:rsidTr="00E2302A">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8460" w:type="dxa"/>
            <w:gridSpan w:val="6"/>
            <w:noWrap/>
            <w:vAlign w:val="center"/>
            <w:hideMark/>
          </w:tcPr>
          <w:p w14:paraId="146BE928" w14:textId="3E354B8C" w:rsidR="00E2302A" w:rsidRPr="00E2302A" w:rsidRDefault="00E2302A" w:rsidP="00E2302A">
            <w:pPr>
              <w:tabs>
                <w:tab w:val="left" w:pos="3575"/>
              </w:tabs>
              <w:jc w:val="center"/>
              <w:rPr>
                <w:lang w:val="es-CO"/>
              </w:rPr>
            </w:pPr>
          </w:p>
        </w:tc>
        <w:tc>
          <w:tcPr>
            <w:tcW w:w="3136" w:type="dxa"/>
            <w:gridSpan w:val="3"/>
          </w:tcPr>
          <w:p w14:paraId="7018B428" w14:textId="77777777" w:rsidR="00E2302A" w:rsidRPr="00E2302A" w:rsidRDefault="00E2302A" w:rsidP="00E2302A">
            <w:pPr>
              <w:tabs>
                <w:tab w:val="left" w:pos="3575"/>
              </w:tabs>
              <w:jc w:val="center"/>
              <w:cnfStyle w:val="100000000000" w:firstRow="1" w:lastRow="0" w:firstColumn="0" w:lastColumn="0" w:oddVBand="0" w:evenVBand="0" w:oddHBand="0" w:evenHBand="0" w:firstRowFirstColumn="0" w:firstRowLastColumn="0" w:lastRowFirstColumn="0" w:lastRowLastColumn="0"/>
              <w:rPr>
                <w:b w:val="0"/>
                <w:bCs w:val="0"/>
              </w:rPr>
            </w:pPr>
          </w:p>
        </w:tc>
      </w:tr>
      <w:tr w:rsidR="00E2302A" w:rsidRPr="00E2302A" w14:paraId="269812C0" w14:textId="7EC45791" w:rsidTr="00E2302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460" w:type="dxa"/>
            <w:gridSpan w:val="6"/>
            <w:noWrap/>
            <w:hideMark/>
          </w:tcPr>
          <w:p w14:paraId="43EE4349" w14:textId="34C41F89" w:rsidR="00E2302A" w:rsidRPr="00E2302A" w:rsidRDefault="00E2302A" w:rsidP="00E2302A">
            <w:pPr>
              <w:tabs>
                <w:tab w:val="left" w:pos="3575"/>
              </w:tabs>
            </w:pPr>
            <w:r>
              <w:rPr>
                <w:noProof/>
              </w:rPr>
              <mc:AlternateContent>
                <mc:Choice Requires="wps">
                  <w:drawing>
                    <wp:anchor distT="36576" distB="36576" distL="36576" distR="36576" simplePos="0" relativeHeight="251668480" behindDoc="0" locked="0" layoutInCell="1" allowOverlap="1" wp14:anchorId="14097F44" wp14:editId="0B33388E">
                      <wp:simplePos x="0" y="0"/>
                      <wp:positionH relativeFrom="margin">
                        <wp:posOffset>94914</wp:posOffset>
                      </wp:positionH>
                      <wp:positionV relativeFrom="margin">
                        <wp:posOffset>-1110503</wp:posOffset>
                      </wp:positionV>
                      <wp:extent cx="6884296" cy="1194099"/>
                      <wp:effectExtent l="0" t="0" r="0" b="6350"/>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296" cy="119409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2BCC5DE" w14:textId="77777777" w:rsidR="00E2302A" w:rsidRDefault="00E2302A" w:rsidP="00E2302A">
                                  <w:pPr>
                                    <w:rPr>
                                      <w:lang w:val="en-US"/>
                                    </w:rPr>
                                  </w:pPr>
                                </w:p>
                                <w:p w14:paraId="15709815" w14:textId="77777777" w:rsidR="00E2302A" w:rsidRPr="00E2302A" w:rsidRDefault="00E2302A" w:rsidP="00E2302A">
                                  <w:pPr>
                                    <w:tabs>
                                      <w:tab w:val="left" w:pos="10097"/>
                                    </w:tabs>
                                    <w:jc w:val="center"/>
                                    <w:rPr>
                                      <w:rFonts w:ascii="Arial" w:hAnsi="Arial" w:cs="Arial"/>
                                      <w:sz w:val="60"/>
                                      <w:szCs w:val="60"/>
                                    </w:rPr>
                                  </w:pPr>
                                  <w:r w:rsidRPr="00E2302A">
                                    <w:rPr>
                                      <w:rFonts w:ascii="Arial" w:hAnsi="Arial" w:cs="Arial"/>
                                      <w:b/>
                                      <w:bCs/>
                                      <w:sz w:val="60"/>
                                      <w:szCs w:val="60"/>
                                    </w:rPr>
                                    <w:t>Plan de Acción Materialización Prototipo</w:t>
                                  </w:r>
                                </w:p>
                                <w:p w14:paraId="045BAD30" w14:textId="77777777" w:rsidR="00E2302A" w:rsidRPr="00A04C02" w:rsidRDefault="00E2302A" w:rsidP="00E2302A">
                                  <w:pPr>
                                    <w:pStyle w:val="Mysubhead"/>
                                    <w:ind w:left="720"/>
                                    <w:rPr>
                                      <w:rFonts w:ascii="Arial" w:hAnsi="Arial"/>
                                      <w:color w:val="00000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97F44" id="_x0000_s1032" type="#_x0000_t202" style="position:absolute;margin-left:7.45pt;margin-top:-87.45pt;width:542.05pt;height:94pt;z-index:2516684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" filled="f" fillcolor="#fffffe" stroked="f" strokecolor="#212120" insetpen="t">
                      <v:textbox inset="2.88pt,2.88pt,2.88pt,2.88pt">
                        <w:txbxContent>
                          <w:p w14:paraId="02BCC5DE" w14:textId="77777777" w:rsidR="00E2302A" w:rsidRDefault="00E2302A" w:rsidP="00E2302A">
                            <w:pPr>
                              <w:rPr>
                                <w:lang w:val="en-US"/>
                              </w:rPr>
                            </w:pPr>
                          </w:p>
                          <w:p w14:paraId="15709815" w14:textId="77777777" w:rsidR="00E2302A" w:rsidRPr="00E2302A" w:rsidRDefault="00E2302A" w:rsidP="00E2302A">
                            <w:pPr>
                              <w:tabs>
                                <w:tab w:val="left" w:pos="10097"/>
                              </w:tabs>
                              <w:jc w:val="center"/>
                              <w:rPr>
                                <w:rFonts w:ascii="Arial" w:hAnsi="Arial" w:cs="Arial"/>
                                <w:sz w:val="60"/>
                                <w:szCs w:val="60"/>
                              </w:rPr>
                            </w:pPr>
                            <w:r w:rsidRPr="00E2302A">
                              <w:rPr>
                                <w:rFonts w:ascii="Arial" w:hAnsi="Arial" w:cs="Arial"/>
                                <w:b/>
                                <w:bCs/>
                                <w:sz w:val="60"/>
                                <w:szCs w:val="60"/>
                              </w:rPr>
                              <w:t>Plan de Acción Materialización Prototipo</w:t>
                            </w:r>
                          </w:p>
                          <w:p w14:paraId="045BAD30" w14:textId="77777777" w:rsidR="00E2302A" w:rsidRPr="00A04C02" w:rsidRDefault="00E2302A" w:rsidP="00E2302A">
                            <w:pPr>
                              <w:pStyle w:val="Mysubhead"/>
                              <w:ind w:left="720"/>
                              <w:rPr>
                                <w:rFonts w:ascii="Arial" w:hAnsi="Arial"/>
                                <w:color w:val="000000"/>
                                <w:sz w:val="28"/>
                                <w:szCs w:val="28"/>
                              </w:rPr>
                            </w:pPr>
                          </w:p>
                        </w:txbxContent>
                      </v:textbox>
                      <w10:wrap anchorx="margin" anchory="margin"/>
                    </v:shape>
                  </w:pict>
                </mc:Fallback>
              </mc:AlternateContent>
            </w:r>
            <w:r w:rsidRPr="00E2302A">
              <w:t>Proyecto: LatinMask (Mascarillas de tela -100% algodón-con impresiones que representan la cultura de LATINOAMERICA)</w:t>
            </w:r>
          </w:p>
        </w:tc>
        <w:tc>
          <w:tcPr>
            <w:tcW w:w="3136" w:type="dxa"/>
            <w:gridSpan w:val="3"/>
          </w:tcPr>
          <w:p w14:paraId="4D604B63"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rPr>
                <w:b/>
                <w:bCs/>
              </w:rPr>
            </w:pPr>
          </w:p>
        </w:tc>
      </w:tr>
      <w:tr w:rsidR="00E2302A" w:rsidRPr="00E2302A" w14:paraId="3355706C" w14:textId="77777777" w:rsidTr="00E2302A">
        <w:trPr>
          <w:trHeight w:val="357"/>
        </w:trPr>
        <w:tc>
          <w:tcPr>
            <w:cnfStyle w:val="001000000000" w:firstRow="0" w:lastRow="0" w:firstColumn="1" w:lastColumn="0" w:oddVBand="0" w:evenVBand="0" w:oddHBand="0" w:evenHBand="0" w:firstRowFirstColumn="0" w:firstRowLastColumn="0" w:lastRowFirstColumn="0" w:lastRowLastColumn="0"/>
            <w:tcW w:w="513" w:type="dxa"/>
            <w:noWrap/>
            <w:hideMark/>
          </w:tcPr>
          <w:p w14:paraId="33141150" w14:textId="77777777" w:rsidR="00E2302A" w:rsidRPr="00E2302A" w:rsidRDefault="00E2302A" w:rsidP="00E2302A">
            <w:pPr>
              <w:tabs>
                <w:tab w:val="left" w:pos="3575"/>
              </w:tabs>
            </w:pPr>
            <w:r w:rsidRPr="00E2302A">
              <w:t> </w:t>
            </w:r>
          </w:p>
        </w:tc>
        <w:tc>
          <w:tcPr>
            <w:tcW w:w="0" w:type="auto"/>
            <w:gridSpan w:val="2"/>
            <w:noWrap/>
            <w:hideMark/>
          </w:tcPr>
          <w:p w14:paraId="23E9016E"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rPr>
                <w:b/>
                <w:bCs/>
              </w:rPr>
            </w:pPr>
            <w:r w:rsidRPr="00E2302A">
              <w:rPr>
                <w:b/>
                <w:bCs/>
              </w:rPr>
              <w:t xml:space="preserve">Reto: Respiro Creativo BID </w:t>
            </w:r>
          </w:p>
        </w:tc>
        <w:tc>
          <w:tcPr>
            <w:tcW w:w="0" w:type="auto"/>
            <w:noWrap/>
            <w:hideMark/>
          </w:tcPr>
          <w:p w14:paraId="3CE8AADC"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rPr>
                <w:b/>
                <w:bCs/>
              </w:rPr>
            </w:pPr>
            <w:r w:rsidRPr="00E2302A">
              <w:rPr>
                <w:b/>
                <w:bCs/>
              </w:rPr>
              <w:t>Fecha</w:t>
            </w:r>
          </w:p>
        </w:tc>
        <w:tc>
          <w:tcPr>
            <w:tcW w:w="0" w:type="auto"/>
            <w:gridSpan w:val="3"/>
          </w:tcPr>
          <w:p w14:paraId="5F3F0EB6"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rPr>
                <w:b/>
                <w:bCs/>
              </w:rPr>
            </w:pPr>
          </w:p>
        </w:tc>
        <w:tc>
          <w:tcPr>
            <w:tcW w:w="0" w:type="auto"/>
            <w:gridSpan w:val="2"/>
            <w:noWrap/>
            <w:hideMark/>
          </w:tcPr>
          <w:p w14:paraId="44EF81DA" w14:textId="0238FC98"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rPr>
                <w:b/>
                <w:bCs/>
              </w:rPr>
            </w:pPr>
            <w:r w:rsidRPr="00E2302A">
              <w:rPr>
                <w:b/>
                <w:bCs/>
              </w:rPr>
              <w:t>26 de Abril 2020</w:t>
            </w:r>
          </w:p>
        </w:tc>
      </w:tr>
      <w:tr w:rsidR="00E2302A" w:rsidRPr="00E2302A" w14:paraId="3117679F" w14:textId="77777777" w:rsidTr="00E2302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13" w:type="dxa"/>
            <w:noWrap/>
            <w:hideMark/>
          </w:tcPr>
          <w:p w14:paraId="6FC6AC1C" w14:textId="77777777" w:rsidR="00E2302A" w:rsidRPr="00E2302A" w:rsidRDefault="00E2302A" w:rsidP="00E2302A">
            <w:pPr>
              <w:tabs>
                <w:tab w:val="left" w:pos="3575"/>
              </w:tabs>
            </w:pPr>
            <w:r w:rsidRPr="00E2302A">
              <w:t> </w:t>
            </w:r>
          </w:p>
        </w:tc>
        <w:tc>
          <w:tcPr>
            <w:tcW w:w="0" w:type="auto"/>
            <w:noWrap/>
            <w:hideMark/>
          </w:tcPr>
          <w:p w14:paraId="33C595F3"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 </w:t>
            </w:r>
          </w:p>
        </w:tc>
        <w:tc>
          <w:tcPr>
            <w:tcW w:w="0" w:type="auto"/>
            <w:noWrap/>
            <w:hideMark/>
          </w:tcPr>
          <w:p w14:paraId="3E1654C8"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 </w:t>
            </w:r>
          </w:p>
        </w:tc>
        <w:tc>
          <w:tcPr>
            <w:tcW w:w="0" w:type="auto"/>
            <w:noWrap/>
            <w:hideMark/>
          </w:tcPr>
          <w:p w14:paraId="79BF5DC3"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 </w:t>
            </w:r>
          </w:p>
        </w:tc>
        <w:tc>
          <w:tcPr>
            <w:tcW w:w="0" w:type="auto"/>
            <w:noWrap/>
            <w:hideMark/>
          </w:tcPr>
          <w:p w14:paraId="3D7CEB44"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 </w:t>
            </w:r>
          </w:p>
        </w:tc>
        <w:tc>
          <w:tcPr>
            <w:tcW w:w="0" w:type="auto"/>
            <w:gridSpan w:val="3"/>
          </w:tcPr>
          <w:p w14:paraId="367E91F0"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p>
        </w:tc>
        <w:tc>
          <w:tcPr>
            <w:tcW w:w="0" w:type="auto"/>
            <w:noWrap/>
            <w:hideMark/>
          </w:tcPr>
          <w:p w14:paraId="7C5A590E" w14:textId="11243E81"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 </w:t>
            </w:r>
          </w:p>
        </w:tc>
      </w:tr>
      <w:tr w:rsidR="00E2302A" w:rsidRPr="00E2302A" w14:paraId="789B71A0" w14:textId="77777777" w:rsidTr="00E2302A">
        <w:trPr>
          <w:trHeight w:val="357"/>
        </w:trPr>
        <w:tc>
          <w:tcPr>
            <w:cnfStyle w:val="001000000000" w:firstRow="0" w:lastRow="0" w:firstColumn="1" w:lastColumn="0" w:oddVBand="0" w:evenVBand="0" w:oddHBand="0" w:evenHBand="0" w:firstRowFirstColumn="0" w:firstRowLastColumn="0" w:lastRowFirstColumn="0" w:lastRowLastColumn="0"/>
            <w:tcW w:w="513" w:type="dxa"/>
            <w:noWrap/>
            <w:hideMark/>
          </w:tcPr>
          <w:p w14:paraId="69EF0A36" w14:textId="77777777" w:rsidR="00E2302A" w:rsidRPr="00E2302A" w:rsidRDefault="00E2302A" w:rsidP="00E2302A">
            <w:pPr>
              <w:tabs>
                <w:tab w:val="left" w:pos="3575"/>
              </w:tabs>
            </w:pPr>
            <w:r w:rsidRPr="00E2302A">
              <w:t>No</w:t>
            </w:r>
          </w:p>
        </w:tc>
        <w:tc>
          <w:tcPr>
            <w:tcW w:w="0" w:type="auto"/>
            <w:noWrap/>
            <w:hideMark/>
          </w:tcPr>
          <w:p w14:paraId="1267B673"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rPr>
                <w:b/>
                <w:bCs/>
              </w:rPr>
            </w:pPr>
            <w:r w:rsidRPr="00E2302A">
              <w:rPr>
                <w:b/>
                <w:bCs/>
              </w:rPr>
              <w:t>Actividad</w:t>
            </w:r>
          </w:p>
        </w:tc>
        <w:tc>
          <w:tcPr>
            <w:tcW w:w="0" w:type="auto"/>
            <w:noWrap/>
            <w:hideMark/>
          </w:tcPr>
          <w:p w14:paraId="2FCF24C8"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rPr>
                <w:b/>
                <w:bCs/>
              </w:rPr>
            </w:pPr>
            <w:r w:rsidRPr="00E2302A">
              <w:rPr>
                <w:b/>
                <w:bCs/>
              </w:rPr>
              <w:t>Fecha Inicio</w:t>
            </w:r>
          </w:p>
        </w:tc>
        <w:tc>
          <w:tcPr>
            <w:tcW w:w="0" w:type="auto"/>
            <w:noWrap/>
            <w:hideMark/>
          </w:tcPr>
          <w:p w14:paraId="38C2DFAD"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rPr>
                <w:b/>
                <w:bCs/>
              </w:rPr>
            </w:pPr>
            <w:r w:rsidRPr="00E2302A">
              <w:rPr>
                <w:b/>
                <w:bCs/>
              </w:rPr>
              <w:t>Fecha Final</w:t>
            </w:r>
          </w:p>
        </w:tc>
        <w:tc>
          <w:tcPr>
            <w:tcW w:w="0" w:type="auto"/>
            <w:noWrap/>
            <w:hideMark/>
          </w:tcPr>
          <w:p w14:paraId="270BD394"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rPr>
                <w:b/>
                <w:bCs/>
              </w:rPr>
            </w:pPr>
            <w:r w:rsidRPr="00E2302A">
              <w:rPr>
                <w:b/>
                <w:bCs/>
              </w:rPr>
              <w:t>Responsable</w:t>
            </w:r>
          </w:p>
        </w:tc>
        <w:tc>
          <w:tcPr>
            <w:tcW w:w="0" w:type="auto"/>
            <w:gridSpan w:val="3"/>
          </w:tcPr>
          <w:p w14:paraId="216564F0"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rPr>
                <w:b/>
                <w:bCs/>
              </w:rPr>
            </w:pPr>
          </w:p>
        </w:tc>
        <w:tc>
          <w:tcPr>
            <w:tcW w:w="0" w:type="auto"/>
            <w:noWrap/>
            <w:hideMark/>
          </w:tcPr>
          <w:p w14:paraId="0BC0A58B" w14:textId="5768DEBF"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rPr>
                <w:b/>
                <w:bCs/>
              </w:rPr>
            </w:pPr>
            <w:r w:rsidRPr="00E2302A">
              <w:rPr>
                <w:b/>
                <w:bCs/>
              </w:rPr>
              <w:t>País de Origen</w:t>
            </w:r>
          </w:p>
        </w:tc>
      </w:tr>
      <w:tr w:rsidR="00E2302A" w:rsidRPr="00E2302A" w14:paraId="612695BC" w14:textId="77777777" w:rsidTr="00E2302A">
        <w:trPr>
          <w:cnfStyle w:val="000000100000" w:firstRow="0" w:lastRow="0" w:firstColumn="0" w:lastColumn="0" w:oddVBand="0" w:evenVBand="0" w:oddHBand="1" w:evenHBand="0" w:firstRowFirstColumn="0" w:firstRowLastColumn="0" w:lastRowFirstColumn="0" w:lastRowLastColumn="0"/>
          <w:trHeight w:val="1431"/>
        </w:trPr>
        <w:tc>
          <w:tcPr>
            <w:cnfStyle w:val="001000000000" w:firstRow="0" w:lastRow="0" w:firstColumn="1" w:lastColumn="0" w:oddVBand="0" w:evenVBand="0" w:oddHBand="0" w:evenHBand="0" w:firstRowFirstColumn="0" w:firstRowLastColumn="0" w:lastRowFirstColumn="0" w:lastRowLastColumn="0"/>
            <w:tcW w:w="513" w:type="dxa"/>
            <w:noWrap/>
            <w:hideMark/>
          </w:tcPr>
          <w:p w14:paraId="7E6306CD" w14:textId="77777777" w:rsidR="00E2302A" w:rsidRPr="00E2302A" w:rsidRDefault="00E2302A" w:rsidP="00E2302A">
            <w:pPr>
              <w:tabs>
                <w:tab w:val="left" w:pos="3575"/>
              </w:tabs>
            </w:pPr>
            <w:r w:rsidRPr="00E2302A">
              <w:t>1</w:t>
            </w:r>
          </w:p>
        </w:tc>
        <w:tc>
          <w:tcPr>
            <w:tcW w:w="0" w:type="auto"/>
            <w:hideMark/>
          </w:tcPr>
          <w:p w14:paraId="3808D418" w14:textId="23F4AAF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rPr>
                <w:i/>
                <w:iCs/>
              </w:rPr>
            </w:pPr>
            <w:r w:rsidRPr="00E2302A">
              <w:rPr>
                <w:i/>
                <w:iCs/>
              </w:rPr>
              <w:t>Recopilación de Información relacionada a estándares y normativa de diseño y creación de mascarillas reutilizables contra COVID 19</w:t>
            </w:r>
          </w:p>
        </w:tc>
        <w:tc>
          <w:tcPr>
            <w:tcW w:w="0" w:type="auto"/>
            <w:noWrap/>
            <w:hideMark/>
          </w:tcPr>
          <w:p w14:paraId="45BD6CAB"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25/04/2020</w:t>
            </w:r>
          </w:p>
        </w:tc>
        <w:tc>
          <w:tcPr>
            <w:tcW w:w="0" w:type="auto"/>
            <w:noWrap/>
            <w:hideMark/>
          </w:tcPr>
          <w:p w14:paraId="0EFEAEB2"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26/04/2020</w:t>
            </w:r>
          </w:p>
        </w:tc>
        <w:tc>
          <w:tcPr>
            <w:tcW w:w="0" w:type="auto"/>
            <w:noWrap/>
            <w:hideMark/>
          </w:tcPr>
          <w:p w14:paraId="5B809C95"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Gabriela Garay</w:t>
            </w:r>
          </w:p>
        </w:tc>
        <w:tc>
          <w:tcPr>
            <w:tcW w:w="0" w:type="auto"/>
            <w:gridSpan w:val="3"/>
          </w:tcPr>
          <w:p w14:paraId="6573E66F"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p>
        </w:tc>
        <w:tc>
          <w:tcPr>
            <w:tcW w:w="0" w:type="auto"/>
            <w:noWrap/>
            <w:hideMark/>
          </w:tcPr>
          <w:p w14:paraId="7003E9A0" w14:textId="49DE0508"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Honduras</w:t>
            </w:r>
          </w:p>
        </w:tc>
      </w:tr>
      <w:tr w:rsidR="00E2302A" w:rsidRPr="00E2302A" w14:paraId="24E02875" w14:textId="77777777" w:rsidTr="00E2302A">
        <w:trPr>
          <w:trHeight w:val="357"/>
        </w:trPr>
        <w:tc>
          <w:tcPr>
            <w:cnfStyle w:val="001000000000" w:firstRow="0" w:lastRow="0" w:firstColumn="1" w:lastColumn="0" w:oddVBand="0" w:evenVBand="0" w:oddHBand="0" w:evenHBand="0" w:firstRowFirstColumn="0" w:firstRowLastColumn="0" w:lastRowFirstColumn="0" w:lastRowLastColumn="0"/>
            <w:tcW w:w="513" w:type="dxa"/>
            <w:noWrap/>
            <w:hideMark/>
          </w:tcPr>
          <w:p w14:paraId="204B3BD2" w14:textId="77777777" w:rsidR="00E2302A" w:rsidRPr="00E2302A" w:rsidRDefault="00E2302A" w:rsidP="00E2302A">
            <w:pPr>
              <w:tabs>
                <w:tab w:val="left" w:pos="3575"/>
              </w:tabs>
            </w:pPr>
            <w:r w:rsidRPr="00E2302A">
              <w:t>2</w:t>
            </w:r>
          </w:p>
        </w:tc>
        <w:tc>
          <w:tcPr>
            <w:tcW w:w="0" w:type="auto"/>
            <w:hideMark/>
          </w:tcPr>
          <w:p w14:paraId="014297B2" w14:textId="14E03EC4"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rPr>
                <w:i/>
                <w:iCs/>
              </w:rPr>
            </w:pPr>
            <w:r w:rsidRPr="00E2302A">
              <w:rPr>
                <w:i/>
                <w:iCs/>
              </w:rPr>
              <w:t>Creación de Logo de LatinMask</w:t>
            </w:r>
          </w:p>
        </w:tc>
        <w:tc>
          <w:tcPr>
            <w:tcW w:w="0" w:type="auto"/>
            <w:noWrap/>
            <w:hideMark/>
          </w:tcPr>
          <w:p w14:paraId="72C2482D"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pPr>
            <w:r w:rsidRPr="00E2302A">
              <w:t>25/04/2020</w:t>
            </w:r>
          </w:p>
        </w:tc>
        <w:tc>
          <w:tcPr>
            <w:tcW w:w="0" w:type="auto"/>
            <w:noWrap/>
            <w:hideMark/>
          </w:tcPr>
          <w:p w14:paraId="2257CF40"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pPr>
            <w:r w:rsidRPr="00E2302A">
              <w:t>26/04/2020</w:t>
            </w:r>
          </w:p>
        </w:tc>
        <w:tc>
          <w:tcPr>
            <w:tcW w:w="0" w:type="auto"/>
            <w:noWrap/>
            <w:hideMark/>
          </w:tcPr>
          <w:p w14:paraId="1DB694A8"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pPr>
            <w:r w:rsidRPr="00E2302A">
              <w:t>Camila Moncayo</w:t>
            </w:r>
          </w:p>
        </w:tc>
        <w:tc>
          <w:tcPr>
            <w:tcW w:w="0" w:type="auto"/>
            <w:gridSpan w:val="3"/>
          </w:tcPr>
          <w:p w14:paraId="2CECA628"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0071B2AC" w14:textId="2A5C2B0F"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pPr>
            <w:r w:rsidRPr="00E2302A">
              <w:t>Ecuador</w:t>
            </w:r>
          </w:p>
        </w:tc>
      </w:tr>
      <w:tr w:rsidR="00E2302A" w:rsidRPr="00E2302A" w14:paraId="70BA1BDE" w14:textId="77777777" w:rsidTr="00E2302A">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513" w:type="dxa"/>
            <w:noWrap/>
            <w:hideMark/>
          </w:tcPr>
          <w:p w14:paraId="467CDE48" w14:textId="77777777" w:rsidR="00E2302A" w:rsidRPr="00E2302A" w:rsidRDefault="00E2302A" w:rsidP="00E2302A">
            <w:pPr>
              <w:tabs>
                <w:tab w:val="left" w:pos="3575"/>
              </w:tabs>
            </w:pPr>
            <w:r w:rsidRPr="00E2302A">
              <w:t>3</w:t>
            </w:r>
          </w:p>
        </w:tc>
        <w:tc>
          <w:tcPr>
            <w:tcW w:w="0" w:type="auto"/>
            <w:hideMark/>
          </w:tcPr>
          <w:p w14:paraId="3F6843F7" w14:textId="41CE6F3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rPr>
                <w:i/>
                <w:iCs/>
              </w:rPr>
            </w:pPr>
            <w:r w:rsidRPr="00E2302A">
              <w:rPr>
                <w:i/>
                <w:iCs/>
              </w:rPr>
              <w:t>Diseño de Prototipos de mascarillas en Photoshop</w:t>
            </w:r>
          </w:p>
        </w:tc>
        <w:tc>
          <w:tcPr>
            <w:tcW w:w="0" w:type="auto"/>
            <w:noWrap/>
            <w:hideMark/>
          </w:tcPr>
          <w:p w14:paraId="1E0427C2"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25/04/2020</w:t>
            </w:r>
          </w:p>
        </w:tc>
        <w:tc>
          <w:tcPr>
            <w:tcW w:w="0" w:type="auto"/>
            <w:noWrap/>
            <w:hideMark/>
          </w:tcPr>
          <w:p w14:paraId="20760CD4"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26/04/2020</w:t>
            </w:r>
          </w:p>
        </w:tc>
        <w:tc>
          <w:tcPr>
            <w:tcW w:w="0" w:type="auto"/>
            <w:noWrap/>
            <w:hideMark/>
          </w:tcPr>
          <w:p w14:paraId="6BD6E233"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Penelope Lazala</w:t>
            </w:r>
          </w:p>
        </w:tc>
        <w:tc>
          <w:tcPr>
            <w:tcW w:w="0" w:type="auto"/>
            <w:gridSpan w:val="3"/>
          </w:tcPr>
          <w:p w14:paraId="1265C770"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p>
        </w:tc>
        <w:tc>
          <w:tcPr>
            <w:tcW w:w="0" w:type="auto"/>
            <w:noWrap/>
            <w:hideMark/>
          </w:tcPr>
          <w:p w14:paraId="2DB0BFC8" w14:textId="0DAF1FDB"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República Dominicana</w:t>
            </w:r>
          </w:p>
        </w:tc>
      </w:tr>
      <w:tr w:rsidR="00E2302A" w:rsidRPr="00E2302A" w14:paraId="5F47BE1F" w14:textId="77777777" w:rsidTr="00E2302A">
        <w:trPr>
          <w:trHeight w:val="715"/>
        </w:trPr>
        <w:tc>
          <w:tcPr>
            <w:cnfStyle w:val="001000000000" w:firstRow="0" w:lastRow="0" w:firstColumn="1" w:lastColumn="0" w:oddVBand="0" w:evenVBand="0" w:oddHBand="0" w:evenHBand="0" w:firstRowFirstColumn="0" w:firstRowLastColumn="0" w:lastRowFirstColumn="0" w:lastRowLastColumn="0"/>
            <w:tcW w:w="513" w:type="dxa"/>
            <w:noWrap/>
            <w:hideMark/>
          </w:tcPr>
          <w:p w14:paraId="2ECC070A" w14:textId="77777777" w:rsidR="00E2302A" w:rsidRPr="00E2302A" w:rsidRDefault="00E2302A" w:rsidP="00E2302A">
            <w:pPr>
              <w:tabs>
                <w:tab w:val="left" w:pos="3575"/>
              </w:tabs>
            </w:pPr>
            <w:r w:rsidRPr="00E2302A">
              <w:t>4</w:t>
            </w:r>
          </w:p>
        </w:tc>
        <w:tc>
          <w:tcPr>
            <w:tcW w:w="0" w:type="auto"/>
            <w:hideMark/>
          </w:tcPr>
          <w:p w14:paraId="6436D9FB" w14:textId="673C102C"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rPr>
                <w:i/>
                <w:iCs/>
              </w:rPr>
            </w:pPr>
            <w:r w:rsidRPr="00E2302A">
              <w:rPr>
                <w:i/>
                <w:iCs/>
              </w:rPr>
              <w:t>Diseño de Prototipo en Tela con materiales reciclados</w:t>
            </w:r>
            <w:r w:rsidR="004E5E19">
              <w:rPr>
                <w:i/>
                <w:iCs/>
              </w:rPr>
              <w:t xml:space="preserve"> que se encuentran en el entorno</w:t>
            </w:r>
          </w:p>
        </w:tc>
        <w:tc>
          <w:tcPr>
            <w:tcW w:w="0" w:type="auto"/>
            <w:noWrap/>
            <w:hideMark/>
          </w:tcPr>
          <w:p w14:paraId="275559BC"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pPr>
            <w:r w:rsidRPr="00E2302A">
              <w:t>25/04/2020</w:t>
            </w:r>
          </w:p>
        </w:tc>
        <w:tc>
          <w:tcPr>
            <w:tcW w:w="0" w:type="auto"/>
            <w:noWrap/>
            <w:hideMark/>
          </w:tcPr>
          <w:p w14:paraId="10605C30"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pPr>
            <w:r w:rsidRPr="00E2302A">
              <w:t>26/04/2020</w:t>
            </w:r>
          </w:p>
        </w:tc>
        <w:tc>
          <w:tcPr>
            <w:tcW w:w="0" w:type="auto"/>
            <w:noWrap/>
            <w:hideMark/>
          </w:tcPr>
          <w:p w14:paraId="5BBD5D93"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pPr>
            <w:r w:rsidRPr="00E2302A">
              <w:t>Camila Moncayo</w:t>
            </w:r>
          </w:p>
        </w:tc>
        <w:tc>
          <w:tcPr>
            <w:tcW w:w="0" w:type="auto"/>
            <w:gridSpan w:val="3"/>
          </w:tcPr>
          <w:p w14:paraId="65F0F1D0"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0ABBBCD4" w14:textId="65A0D3F9"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pPr>
            <w:r w:rsidRPr="00E2302A">
              <w:t>Ecuador</w:t>
            </w:r>
          </w:p>
        </w:tc>
      </w:tr>
      <w:tr w:rsidR="00E2302A" w:rsidRPr="00E2302A" w14:paraId="5141C347" w14:textId="77777777" w:rsidTr="00E2302A">
        <w:trPr>
          <w:cnfStyle w:val="000000100000" w:firstRow="0" w:lastRow="0" w:firstColumn="0" w:lastColumn="0" w:oddVBand="0" w:evenVBand="0" w:oddHBand="1"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513" w:type="dxa"/>
            <w:noWrap/>
            <w:hideMark/>
          </w:tcPr>
          <w:p w14:paraId="5E559270" w14:textId="77777777" w:rsidR="00E2302A" w:rsidRPr="00E2302A" w:rsidRDefault="00E2302A" w:rsidP="00E2302A">
            <w:pPr>
              <w:tabs>
                <w:tab w:val="left" w:pos="3575"/>
              </w:tabs>
            </w:pPr>
            <w:r w:rsidRPr="00E2302A">
              <w:t>5</w:t>
            </w:r>
          </w:p>
        </w:tc>
        <w:tc>
          <w:tcPr>
            <w:tcW w:w="0" w:type="auto"/>
            <w:hideMark/>
          </w:tcPr>
          <w:p w14:paraId="13DFB11A" w14:textId="74FD665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rPr>
                <w:i/>
                <w:iCs/>
              </w:rPr>
            </w:pPr>
            <w:r w:rsidRPr="00E2302A">
              <w:rPr>
                <w:i/>
                <w:iCs/>
              </w:rPr>
              <w:t>Recopilación de detalles relevantes del producto</w:t>
            </w:r>
          </w:p>
        </w:tc>
        <w:tc>
          <w:tcPr>
            <w:tcW w:w="0" w:type="auto"/>
            <w:noWrap/>
            <w:hideMark/>
          </w:tcPr>
          <w:p w14:paraId="0799E0D4"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25/04/2020</w:t>
            </w:r>
          </w:p>
        </w:tc>
        <w:tc>
          <w:tcPr>
            <w:tcW w:w="0" w:type="auto"/>
            <w:noWrap/>
            <w:hideMark/>
          </w:tcPr>
          <w:p w14:paraId="3552E934"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26/04/2020</w:t>
            </w:r>
          </w:p>
        </w:tc>
        <w:tc>
          <w:tcPr>
            <w:tcW w:w="0" w:type="auto"/>
            <w:hideMark/>
          </w:tcPr>
          <w:p w14:paraId="48C92E9B"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Alexander Valencia (Coordinador)</w:t>
            </w:r>
          </w:p>
        </w:tc>
        <w:tc>
          <w:tcPr>
            <w:tcW w:w="0" w:type="auto"/>
            <w:gridSpan w:val="3"/>
          </w:tcPr>
          <w:p w14:paraId="41818218" w14:textId="7777777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p>
        </w:tc>
        <w:tc>
          <w:tcPr>
            <w:tcW w:w="0" w:type="auto"/>
            <w:noWrap/>
            <w:hideMark/>
          </w:tcPr>
          <w:p w14:paraId="690DCB6B" w14:textId="6779AA27" w:rsidR="00E2302A" w:rsidRPr="00E2302A" w:rsidRDefault="00E2302A" w:rsidP="00E2302A">
            <w:pPr>
              <w:tabs>
                <w:tab w:val="left" w:pos="3575"/>
              </w:tabs>
              <w:cnfStyle w:val="000000100000" w:firstRow="0" w:lastRow="0" w:firstColumn="0" w:lastColumn="0" w:oddVBand="0" w:evenVBand="0" w:oddHBand="1" w:evenHBand="0" w:firstRowFirstColumn="0" w:firstRowLastColumn="0" w:lastRowFirstColumn="0" w:lastRowLastColumn="0"/>
            </w:pPr>
            <w:r w:rsidRPr="00E2302A">
              <w:t>Colombia</w:t>
            </w:r>
          </w:p>
        </w:tc>
      </w:tr>
      <w:tr w:rsidR="00E2302A" w:rsidRPr="00E2302A" w14:paraId="21A838E3" w14:textId="77777777" w:rsidTr="00E2302A">
        <w:trPr>
          <w:trHeight w:val="1073"/>
        </w:trPr>
        <w:tc>
          <w:tcPr>
            <w:cnfStyle w:val="001000000000" w:firstRow="0" w:lastRow="0" w:firstColumn="1" w:lastColumn="0" w:oddVBand="0" w:evenVBand="0" w:oddHBand="0" w:evenHBand="0" w:firstRowFirstColumn="0" w:firstRowLastColumn="0" w:lastRowFirstColumn="0" w:lastRowLastColumn="0"/>
            <w:tcW w:w="513" w:type="dxa"/>
            <w:noWrap/>
            <w:hideMark/>
          </w:tcPr>
          <w:p w14:paraId="62ED5AD9" w14:textId="77777777" w:rsidR="00E2302A" w:rsidRPr="00E2302A" w:rsidRDefault="00E2302A" w:rsidP="00E2302A">
            <w:pPr>
              <w:tabs>
                <w:tab w:val="left" w:pos="3575"/>
              </w:tabs>
            </w:pPr>
            <w:r w:rsidRPr="00E2302A">
              <w:t>5</w:t>
            </w:r>
          </w:p>
        </w:tc>
        <w:tc>
          <w:tcPr>
            <w:tcW w:w="0" w:type="auto"/>
            <w:hideMark/>
          </w:tcPr>
          <w:p w14:paraId="46C331CA" w14:textId="7F3F2A64"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rPr>
                <w:i/>
                <w:iCs/>
              </w:rPr>
            </w:pPr>
            <w:r w:rsidRPr="00E2302A">
              <w:rPr>
                <w:i/>
                <w:iCs/>
              </w:rPr>
              <w:t>Verificación de Viabilidad de Producción</w:t>
            </w:r>
          </w:p>
        </w:tc>
        <w:tc>
          <w:tcPr>
            <w:tcW w:w="0" w:type="auto"/>
            <w:noWrap/>
            <w:hideMark/>
          </w:tcPr>
          <w:p w14:paraId="4959EEFE"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pPr>
            <w:r w:rsidRPr="00E2302A">
              <w:t>25/04/2020</w:t>
            </w:r>
          </w:p>
        </w:tc>
        <w:tc>
          <w:tcPr>
            <w:tcW w:w="0" w:type="auto"/>
            <w:noWrap/>
            <w:hideMark/>
          </w:tcPr>
          <w:p w14:paraId="1A327399"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pPr>
            <w:r w:rsidRPr="00E2302A">
              <w:t>26/04/2020</w:t>
            </w:r>
          </w:p>
        </w:tc>
        <w:tc>
          <w:tcPr>
            <w:tcW w:w="0" w:type="auto"/>
            <w:hideMark/>
          </w:tcPr>
          <w:p w14:paraId="1C896896"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pPr>
            <w:r w:rsidRPr="00E2302A">
              <w:t>Alexander Valencia (Coordinador)</w:t>
            </w:r>
          </w:p>
        </w:tc>
        <w:tc>
          <w:tcPr>
            <w:tcW w:w="0" w:type="auto"/>
            <w:gridSpan w:val="3"/>
          </w:tcPr>
          <w:p w14:paraId="6A51DFE3" w14:textId="77777777"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5E7DF837" w14:textId="2068AA16" w:rsidR="00E2302A" w:rsidRPr="00E2302A" w:rsidRDefault="00E2302A" w:rsidP="00E2302A">
            <w:pPr>
              <w:tabs>
                <w:tab w:val="left" w:pos="3575"/>
              </w:tabs>
              <w:cnfStyle w:val="000000000000" w:firstRow="0" w:lastRow="0" w:firstColumn="0" w:lastColumn="0" w:oddVBand="0" w:evenVBand="0" w:oddHBand="0" w:evenHBand="0" w:firstRowFirstColumn="0" w:firstRowLastColumn="0" w:lastRowFirstColumn="0" w:lastRowLastColumn="0"/>
            </w:pPr>
            <w:r w:rsidRPr="00E2302A">
              <w:t>Colombia</w:t>
            </w:r>
          </w:p>
        </w:tc>
      </w:tr>
    </w:tbl>
    <w:p w14:paraId="765358C2" w14:textId="092A63A2" w:rsidR="00E2302A" w:rsidRDefault="00E2302A" w:rsidP="00E2302A">
      <w:pPr>
        <w:tabs>
          <w:tab w:val="left" w:pos="3575"/>
        </w:tabs>
      </w:pPr>
    </w:p>
    <w:p w14:paraId="3A3CEF3B" w14:textId="4EB278CF" w:rsidR="00E2302A" w:rsidRDefault="00E2302A" w:rsidP="00E2302A">
      <w:pPr>
        <w:tabs>
          <w:tab w:val="left" w:pos="3575"/>
        </w:tabs>
      </w:pPr>
    </w:p>
    <w:p w14:paraId="2FD176E4" w14:textId="11CACC91" w:rsidR="00E2302A" w:rsidRDefault="00E2302A" w:rsidP="00E2302A">
      <w:pPr>
        <w:tabs>
          <w:tab w:val="left" w:pos="3575"/>
        </w:tabs>
      </w:pPr>
    </w:p>
    <w:p w14:paraId="2C1691F2" w14:textId="78E9BE63" w:rsidR="00E2302A" w:rsidRDefault="00E2302A" w:rsidP="00E2302A">
      <w:pPr>
        <w:tabs>
          <w:tab w:val="left" w:pos="3575"/>
        </w:tabs>
      </w:pPr>
    </w:p>
    <w:p w14:paraId="3A39D520" w14:textId="57B1FB86" w:rsidR="00E2302A" w:rsidRDefault="00E2302A" w:rsidP="00E2302A">
      <w:pPr>
        <w:tabs>
          <w:tab w:val="left" w:pos="3575"/>
        </w:tabs>
      </w:pPr>
    </w:p>
    <w:p w14:paraId="620B27C8" w14:textId="61021745" w:rsidR="00E2302A" w:rsidRDefault="00E2302A" w:rsidP="00E2302A">
      <w:pPr>
        <w:tabs>
          <w:tab w:val="left" w:pos="3575"/>
        </w:tabs>
      </w:pPr>
    </w:p>
    <w:p w14:paraId="28439652" w14:textId="43EAA2FA" w:rsidR="00E2302A" w:rsidRDefault="00E2302A" w:rsidP="00E2302A">
      <w:pPr>
        <w:tabs>
          <w:tab w:val="left" w:pos="3575"/>
        </w:tabs>
      </w:pPr>
    </w:p>
    <w:p w14:paraId="1B7B2CD6" w14:textId="5F73C350" w:rsidR="00E2302A" w:rsidRDefault="00E2302A" w:rsidP="00E2302A">
      <w:pPr>
        <w:tabs>
          <w:tab w:val="left" w:pos="3575"/>
        </w:tabs>
      </w:pPr>
    </w:p>
    <w:p w14:paraId="7718CF64" w14:textId="0DD92EC9" w:rsidR="00E2302A" w:rsidRDefault="00E2302A" w:rsidP="00E2302A">
      <w:pPr>
        <w:tabs>
          <w:tab w:val="left" w:pos="3575"/>
        </w:tabs>
      </w:pPr>
    </w:p>
    <w:p w14:paraId="5FE48772" w14:textId="5D2D039E" w:rsidR="00E2302A" w:rsidRDefault="00E2302A" w:rsidP="00E2302A">
      <w:pPr>
        <w:tabs>
          <w:tab w:val="left" w:pos="3575"/>
        </w:tabs>
      </w:pPr>
    </w:p>
    <w:p w14:paraId="22F0B11F" w14:textId="06C7BB3F" w:rsidR="00E2302A" w:rsidRDefault="00E2302A" w:rsidP="00E2302A">
      <w:pPr>
        <w:tabs>
          <w:tab w:val="left" w:pos="3575"/>
        </w:tabs>
      </w:pPr>
    </w:p>
    <w:p w14:paraId="37671037" w14:textId="07E5EDE4" w:rsidR="00E2302A" w:rsidRDefault="00E2302A" w:rsidP="00E2302A">
      <w:pPr>
        <w:tabs>
          <w:tab w:val="left" w:pos="3575"/>
        </w:tabs>
      </w:pPr>
    </w:p>
    <w:p w14:paraId="1AE40A7D" w14:textId="39731BE7" w:rsidR="00E2302A" w:rsidRDefault="00E2302A" w:rsidP="00E2302A">
      <w:pPr>
        <w:tabs>
          <w:tab w:val="left" w:pos="3575"/>
        </w:tabs>
      </w:pPr>
    </w:p>
    <w:p w14:paraId="10023321" w14:textId="3F703408" w:rsidR="00E2302A" w:rsidRDefault="00E2302A" w:rsidP="00E2302A">
      <w:pPr>
        <w:tabs>
          <w:tab w:val="left" w:pos="3575"/>
        </w:tabs>
      </w:pPr>
    </w:p>
    <w:p w14:paraId="4E88F5D7" w14:textId="774C1843" w:rsidR="00E2302A" w:rsidRDefault="00E2302A" w:rsidP="00E2302A">
      <w:pPr>
        <w:tabs>
          <w:tab w:val="left" w:pos="3575"/>
        </w:tabs>
      </w:pPr>
    </w:p>
    <w:p w14:paraId="3D4BB667" w14:textId="1CA17532" w:rsidR="00E2302A" w:rsidRDefault="00E2302A" w:rsidP="00E2302A">
      <w:pPr>
        <w:tabs>
          <w:tab w:val="left" w:pos="3575"/>
        </w:tabs>
      </w:pPr>
    </w:p>
    <w:p w14:paraId="7919C897" w14:textId="3A936BE0" w:rsidR="00E2302A" w:rsidRDefault="00E2302A" w:rsidP="00431A0E">
      <w:pPr>
        <w:tabs>
          <w:tab w:val="left" w:pos="4235"/>
        </w:tabs>
      </w:pPr>
      <w:r>
        <w:rPr>
          <w:noProof/>
          <w:lang w:val="en-US"/>
        </w:rPr>
        <w:lastRenderedPageBreak/>
        <w:drawing>
          <wp:anchor distT="0" distB="0" distL="114300" distR="114300" simplePos="0" relativeHeight="251672576" behindDoc="1" locked="0" layoutInCell="1" allowOverlap="1" wp14:anchorId="48618ED4" wp14:editId="31F3CBA0">
            <wp:simplePos x="0" y="0"/>
            <wp:positionH relativeFrom="margin">
              <wp:align>right</wp:align>
            </wp:positionH>
            <wp:positionV relativeFrom="paragraph">
              <wp:posOffset>-796701</wp:posOffset>
            </wp:positionV>
            <wp:extent cx="7545705" cy="1580515"/>
            <wp:effectExtent l="0" t="0" r="0" b="635"/>
            <wp:wrapNone/>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5705"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A0E">
        <w:t xml:space="preserve">                                                            </w:t>
      </w:r>
      <w:r w:rsidR="00431A0E">
        <w:rPr>
          <w:rFonts w:ascii="Arial" w:hAnsi="Arial"/>
          <w:color w:val="FFFFFF" w:themeColor="background1"/>
          <w:lang w:val="es-CO"/>
        </w:rPr>
        <w:t>Haz una pausa…respira vida y cultura</w:t>
      </w:r>
    </w:p>
    <w:p w14:paraId="449E4E1C" w14:textId="4214F138" w:rsidR="00D170B1" w:rsidRPr="00D170B1" w:rsidRDefault="00D170B1" w:rsidP="00D170B1"/>
    <w:p w14:paraId="3876C5CA" w14:textId="3F8EA50F" w:rsidR="00D170B1" w:rsidRPr="00D170B1" w:rsidRDefault="00D170B1" w:rsidP="00D170B1"/>
    <w:p w14:paraId="5E5EFFA6" w14:textId="7D825CEA" w:rsidR="00D170B1" w:rsidRPr="00D170B1" w:rsidRDefault="00D170B1" w:rsidP="00D170B1"/>
    <w:p w14:paraId="0D338681" w14:textId="0CBBC255" w:rsidR="00D170B1" w:rsidRPr="00D170B1" w:rsidRDefault="00D170B1" w:rsidP="00D170B1"/>
    <w:p w14:paraId="1A1AE496" w14:textId="14C020B1" w:rsidR="00D170B1" w:rsidRPr="00D170B1" w:rsidRDefault="00D170B1" w:rsidP="00D170B1"/>
    <w:p w14:paraId="29B2E3BE" w14:textId="1BC9E72C" w:rsidR="00D170B1" w:rsidRDefault="00D170B1" w:rsidP="00D170B1"/>
    <w:p w14:paraId="47177894" w14:textId="1B2E0CBB" w:rsidR="00D170B1" w:rsidRDefault="00D170B1" w:rsidP="00D170B1">
      <w:r>
        <w:rPr>
          <w:noProof/>
        </w:rPr>
        <mc:AlternateContent>
          <mc:Choice Requires="wps">
            <w:drawing>
              <wp:anchor distT="36576" distB="36576" distL="36576" distR="36576" simplePos="0" relativeHeight="251677696" behindDoc="0" locked="0" layoutInCell="1" allowOverlap="1" wp14:anchorId="219DD00D" wp14:editId="6B03769F">
                <wp:simplePos x="0" y="0"/>
                <wp:positionH relativeFrom="margin">
                  <wp:posOffset>390525</wp:posOffset>
                </wp:positionH>
                <wp:positionV relativeFrom="margin">
                  <wp:posOffset>1238250</wp:posOffset>
                </wp:positionV>
                <wp:extent cx="6884296" cy="1194099"/>
                <wp:effectExtent l="0" t="0" r="0" b="635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296" cy="119409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966D139" w14:textId="77777777" w:rsidR="00D170B1" w:rsidRDefault="00D170B1" w:rsidP="00D170B1">
                            <w:pPr>
                              <w:rPr>
                                <w:lang w:val="en-US"/>
                              </w:rPr>
                            </w:pPr>
                          </w:p>
                          <w:p w14:paraId="38754AA7" w14:textId="05CCDADC" w:rsidR="00D170B1" w:rsidRPr="00E2302A" w:rsidRDefault="00970A7C" w:rsidP="00D170B1">
                            <w:pPr>
                              <w:tabs>
                                <w:tab w:val="left" w:pos="10097"/>
                              </w:tabs>
                              <w:jc w:val="center"/>
                              <w:rPr>
                                <w:rFonts w:ascii="Arial" w:hAnsi="Arial" w:cs="Arial"/>
                                <w:sz w:val="60"/>
                                <w:szCs w:val="60"/>
                              </w:rPr>
                            </w:pPr>
                            <w:r>
                              <w:rPr>
                                <w:rFonts w:ascii="Arial" w:hAnsi="Arial" w:cs="Arial"/>
                                <w:b/>
                                <w:bCs/>
                                <w:sz w:val="60"/>
                                <w:szCs w:val="60"/>
                              </w:rPr>
                              <w:t>ALGODÓN ORGANICO</w:t>
                            </w:r>
                          </w:p>
                          <w:p w14:paraId="06BDC56F" w14:textId="77777777" w:rsidR="00D170B1" w:rsidRPr="00A04C02" w:rsidRDefault="00D170B1" w:rsidP="00D170B1">
                            <w:pPr>
                              <w:pStyle w:val="Mysubhead"/>
                              <w:ind w:left="720"/>
                              <w:rPr>
                                <w:rFonts w:ascii="Arial" w:hAnsi="Arial"/>
                                <w:color w:val="00000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DD00D" id="_x0000_s1033" type="#_x0000_t202" style="position:absolute;margin-left:30.75pt;margin-top:97.5pt;width:542.05pt;height:94pt;z-index:2516776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" filled="f" fillcolor="#fffffe" stroked="f" strokecolor="#212120" insetpen="t">
                <v:textbox inset="2.88pt,2.88pt,2.88pt,2.88pt">
                  <w:txbxContent>
                    <w:p w14:paraId="3966D139" w14:textId="77777777" w:rsidR="00D170B1" w:rsidRDefault="00D170B1" w:rsidP="00D170B1">
                      <w:pPr>
                        <w:rPr>
                          <w:lang w:val="en-US"/>
                        </w:rPr>
                      </w:pPr>
                    </w:p>
                    <w:p w14:paraId="38754AA7" w14:textId="05CCDADC" w:rsidR="00D170B1" w:rsidRPr="00E2302A" w:rsidRDefault="00970A7C" w:rsidP="00D170B1">
                      <w:pPr>
                        <w:tabs>
                          <w:tab w:val="left" w:pos="10097"/>
                        </w:tabs>
                        <w:jc w:val="center"/>
                        <w:rPr>
                          <w:rFonts w:ascii="Arial" w:hAnsi="Arial" w:cs="Arial"/>
                          <w:sz w:val="60"/>
                          <w:szCs w:val="60"/>
                        </w:rPr>
                      </w:pPr>
                      <w:r>
                        <w:rPr>
                          <w:rFonts w:ascii="Arial" w:hAnsi="Arial" w:cs="Arial"/>
                          <w:b/>
                          <w:bCs/>
                          <w:sz w:val="60"/>
                          <w:szCs w:val="60"/>
                        </w:rPr>
                        <w:t>ALGODÓN ORGANICO</w:t>
                      </w:r>
                    </w:p>
                    <w:p w14:paraId="06BDC56F" w14:textId="77777777" w:rsidR="00D170B1" w:rsidRPr="00A04C02" w:rsidRDefault="00D170B1" w:rsidP="00D170B1">
                      <w:pPr>
                        <w:pStyle w:val="Mysubhead"/>
                        <w:ind w:left="720"/>
                        <w:rPr>
                          <w:rFonts w:ascii="Arial" w:hAnsi="Arial"/>
                          <w:color w:val="000000"/>
                          <w:sz w:val="28"/>
                          <w:szCs w:val="28"/>
                        </w:rPr>
                      </w:pPr>
                    </w:p>
                  </w:txbxContent>
                </v:textbox>
                <w10:wrap anchorx="margin" anchory="margin"/>
              </v:shape>
            </w:pict>
          </mc:Fallback>
        </mc:AlternateContent>
      </w:r>
    </w:p>
    <w:p w14:paraId="56E70F3D" w14:textId="50AB2020" w:rsidR="00D170B1" w:rsidRPr="00D170B1" w:rsidRDefault="00970A7C" w:rsidP="00D170B1">
      <w:pPr>
        <w:tabs>
          <w:tab w:val="left" w:pos="3450"/>
        </w:tabs>
      </w:pPr>
      <w:r>
        <w:rPr>
          <w:noProof/>
        </w:rPr>
        <mc:AlternateContent>
          <mc:Choice Requires="wps">
            <w:drawing>
              <wp:anchor distT="36576" distB="36576" distL="36576" distR="36576" simplePos="0" relativeHeight="251679744" behindDoc="0" locked="0" layoutInCell="1" allowOverlap="1" wp14:anchorId="7A4385E7" wp14:editId="4233E8A6">
                <wp:simplePos x="0" y="0"/>
                <wp:positionH relativeFrom="margin">
                  <wp:align>center</wp:align>
                </wp:positionH>
                <wp:positionV relativeFrom="margin">
                  <wp:posOffset>1990725</wp:posOffset>
                </wp:positionV>
                <wp:extent cx="6884296" cy="7077075"/>
                <wp:effectExtent l="0" t="0" r="0" b="9525"/>
                <wp:wrapNone/>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296" cy="7077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397A0D" w14:textId="42EE8173" w:rsidR="00970A7C" w:rsidRDefault="00970A7C" w:rsidP="00970A7C">
                            <w:pPr>
                              <w:tabs>
                                <w:tab w:val="left" w:pos="10097"/>
                              </w:tabs>
                              <w:rPr>
                                <w:rFonts w:ascii="Arial" w:hAnsi="Arial" w:cs="Arial"/>
                                <w:sz w:val="28"/>
                                <w:szCs w:val="28"/>
                              </w:rPr>
                            </w:pPr>
                            <w:r w:rsidRPr="00970A7C">
                              <w:rPr>
                                <w:rFonts w:ascii="Arial" w:hAnsi="Arial" w:cs="Arial"/>
                                <w:sz w:val="28"/>
                                <w:szCs w:val="28"/>
                              </w:rPr>
                              <w:t>El concepto de algodón orgánico se refiere a las producciones que se rigen bajo un modelo de cultivo orgánico que consiste en la protección de la tierra para evitar que ésta se erosione, que se mantenga fértil y que se evite el uso de químicos que dañen tanto la tierra como la fauna.</w:t>
                            </w:r>
                            <w:r>
                              <w:rPr>
                                <w:rFonts w:ascii="Arial" w:hAnsi="Arial" w:cs="Arial"/>
                                <w:sz w:val="28"/>
                                <w:szCs w:val="28"/>
                              </w:rPr>
                              <w:t xml:space="preserve"> </w:t>
                            </w:r>
                            <w:r w:rsidRPr="00970A7C">
                              <w:rPr>
                                <w:rFonts w:ascii="Arial" w:hAnsi="Arial" w:cs="Arial"/>
                                <w:sz w:val="28"/>
                                <w:szCs w:val="28"/>
                              </w:rPr>
                              <w:t>Este tipo de cultivo sigue la filosofía de que es más importante la protección de la tierra, de la biodiversidad, de los ciclos naturales y de la gente que trabaja las cosechas, que la producción masiva.</w:t>
                            </w:r>
                          </w:p>
                          <w:p w14:paraId="52E8F9E2" w14:textId="4EC73C86" w:rsidR="00970A7C" w:rsidRDefault="00970A7C" w:rsidP="00970A7C">
                            <w:pPr>
                              <w:tabs>
                                <w:tab w:val="left" w:pos="10097"/>
                              </w:tabs>
                              <w:rPr>
                                <w:rFonts w:ascii="Arial" w:hAnsi="Arial" w:cs="Arial"/>
                                <w:sz w:val="28"/>
                                <w:szCs w:val="28"/>
                              </w:rPr>
                            </w:pPr>
                          </w:p>
                          <w:p w14:paraId="4C69D053" w14:textId="51DF7F6F" w:rsidR="00970A7C" w:rsidRPr="00970A7C" w:rsidRDefault="00970A7C" w:rsidP="00970A7C">
                            <w:pPr>
                              <w:tabs>
                                <w:tab w:val="left" w:pos="10097"/>
                              </w:tabs>
                              <w:rPr>
                                <w:rFonts w:ascii="Arial" w:hAnsi="Arial" w:cs="Arial"/>
                                <w:sz w:val="28"/>
                                <w:szCs w:val="28"/>
                              </w:rPr>
                            </w:pPr>
                            <w:r w:rsidRPr="00970A7C">
                              <w:rPr>
                                <w:rFonts w:ascii="Arial" w:hAnsi="Arial" w:cs="Arial"/>
                                <w:sz w:val="28"/>
                                <w:szCs w:val="28"/>
                              </w:rPr>
                              <w:t xml:space="preserve">las oportunidades de crecimiento en esta industria son muchas debido a la diversidad de ecosistemas y de mercados que se combinan en la región. Recientemente algunos países comienzan a voltear a ver estas oportunidades, como Brasil y Perú principalmente, seguidos de Argentina, Nicaragua, Colombia y México. En la actualidad existen 11 programas de </w:t>
                            </w:r>
                            <w:r w:rsidRPr="00970A7C">
                              <w:rPr>
                                <w:rFonts w:ascii="Arial" w:hAnsi="Arial" w:cs="Arial"/>
                                <w:sz w:val="28"/>
                                <w:szCs w:val="28"/>
                              </w:rPr>
                              <w:t>Textiles</w:t>
                            </w:r>
                            <w:r w:rsidRPr="00970A7C">
                              <w:rPr>
                                <w:rFonts w:ascii="Arial" w:hAnsi="Arial" w:cs="Arial"/>
                                <w:sz w:val="28"/>
                                <w:szCs w:val="28"/>
                              </w:rPr>
                              <w:t xml:space="preserve"> Exchange en estos países para promover el cultivo de esta fibra, ya que la región sólo aporta el 0.39 por ciento de la producción global</w:t>
                            </w:r>
                            <w:r>
                              <w:rPr>
                                <w:rFonts w:ascii="Arial" w:hAnsi="Arial" w:cs="Arial"/>
                                <w:sz w:val="28"/>
                                <w:szCs w:val="28"/>
                              </w:rPr>
                              <w:t>.</w:t>
                            </w:r>
                          </w:p>
                          <w:p w14:paraId="6A0C36C3" w14:textId="7EF2FF64" w:rsidR="00970A7C" w:rsidRPr="00A04C02" w:rsidRDefault="00970A7C" w:rsidP="00970A7C">
                            <w:pPr>
                              <w:pStyle w:val="Mysubhead"/>
                              <w:ind w:left="720"/>
                              <w:rPr>
                                <w:rFonts w:ascii="Arial" w:hAnsi="Arial"/>
                                <w:color w:val="000000"/>
                                <w:sz w:val="28"/>
                                <w:szCs w:val="28"/>
                              </w:rPr>
                            </w:pPr>
                            <w:r>
                              <w:rPr>
                                <w:noProof/>
                              </w:rPr>
                              <w:drawing>
                                <wp:inline distT="0" distB="0" distL="0" distR="0" wp14:anchorId="4B3CA048" wp14:editId="6249498B">
                                  <wp:extent cx="5943600" cy="3124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2420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385E7" id="_x0000_s1034" type="#_x0000_t202" style="position:absolute;margin-left:0;margin-top:156.75pt;width:542.05pt;height:557.25pt;z-index:25167974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" filled="f" fillcolor="#fffffe" stroked="f" strokecolor="#212120" insetpen="t">
                <v:textbox inset="2.88pt,2.88pt,2.88pt,2.88pt">
                  <w:txbxContent>
                    <w:p w14:paraId="5A397A0D" w14:textId="42EE8173" w:rsidR="00970A7C" w:rsidRDefault="00970A7C" w:rsidP="00970A7C">
                      <w:pPr>
                        <w:tabs>
                          <w:tab w:val="left" w:pos="10097"/>
                        </w:tabs>
                        <w:rPr>
                          <w:rFonts w:ascii="Arial" w:hAnsi="Arial" w:cs="Arial"/>
                          <w:sz w:val="28"/>
                          <w:szCs w:val="28"/>
                        </w:rPr>
                      </w:pPr>
                      <w:r w:rsidRPr="00970A7C">
                        <w:rPr>
                          <w:rFonts w:ascii="Arial" w:hAnsi="Arial" w:cs="Arial"/>
                          <w:sz w:val="28"/>
                          <w:szCs w:val="28"/>
                        </w:rPr>
                        <w:t>El concepto de algodón orgánico se refiere a las producciones que se rigen bajo un modelo de cultivo orgánico que consiste en la protección de la tierra para evitar que ésta se erosione, que se mantenga fértil y que se evite el uso de químicos que dañen tanto la tierra como la fauna.</w:t>
                      </w:r>
                      <w:r>
                        <w:rPr>
                          <w:rFonts w:ascii="Arial" w:hAnsi="Arial" w:cs="Arial"/>
                          <w:sz w:val="28"/>
                          <w:szCs w:val="28"/>
                        </w:rPr>
                        <w:t xml:space="preserve"> </w:t>
                      </w:r>
                      <w:r w:rsidRPr="00970A7C">
                        <w:rPr>
                          <w:rFonts w:ascii="Arial" w:hAnsi="Arial" w:cs="Arial"/>
                          <w:sz w:val="28"/>
                          <w:szCs w:val="28"/>
                        </w:rPr>
                        <w:t>Este tipo de cultivo sigue la filosofía de que es más importante la protección de la tierra, de la biodiversidad, de los ciclos naturales y de la gente que trabaja las cosechas, que la producción masiva.</w:t>
                      </w:r>
                    </w:p>
                    <w:p w14:paraId="52E8F9E2" w14:textId="4EC73C86" w:rsidR="00970A7C" w:rsidRDefault="00970A7C" w:rsidP="00970A7C">
                      <w:pPr>
                        <w:tabs>
                          <w:tab w:val="left" w:pos="10097"/>
                        </w:tabs>
                        <w:rPr>
                          <w:rFonts w:ascii="Arial" w:hAnsi="Arial" w:cs="Arial"/>
                          <w:sz w:val="28"/>
                          <w:szCs w:val="28"/>
                        </w:rPr>
                      </w:pPr>
                    </w:p>
                    <w:p w14:paraId="4C69D053" w14:textId="51DF7F6F" w:rsidR="00970A7C" w:rsidRPr="00970A7C" w:rsidRDefault="00970A7C" w:rsidP="00970A7C">
                      <w:pPr>
                        <w:tabs>
                          <w:tab w:val="left" w:pos="10097"/>
                        </w:tabs>
                        <w:rPr>
                          <w:rFonts w:ascii="Arial" w:hAnsi="Arial" w:cs="Arial"/>
                          <w:sz w:val="28"/>
                          <w:szCs w:val="28"/>
                        </w:rPr>
                      </w:pPr>
                      <w:r w:rsidRPr="00970A7C">
                        <w:rPr>
                          <w:rFonts w:ascii="Arial" w:hAnsi="Arial" w:cs="Arial"/>
                          <w:sz w:val="28"/>
                          <w:szCs w:val="28"/>
                        </w:rPr>
                        <w:t xml:space="preserve">las oportunidades de crecimiento en esta industria son muchas debido a la diversidad de ecosistemas y de mercados que se combinan en la región. Recientemente algunos países comienzan a voltear a ver estas oportunidades, como Brasil y Perú principalmente, seguidos de Argentina, Nicaragua, Colombia y México. En la actualidad existen 11 programas de </w:t>
                      </w:r>
                      <w:r w:rsidRPr="00970A7C">
                        <w:rPr>
                          <w:rFonts w:ascii="Arial" w:hAnsi="Arial" w:cs="Arial"/>
                          <w:sz w:val="28"/>
                          <w:szCs w:val="28"/>
                        </w:rPr>
                        <w:t>Textiles</w:t>
                      </w:r>
                      <w:r w:rsidRPr="00970A7C">
                        <w:rPr>
                          <w:rFonts w:ascii="Arial" w:hAnsi="Arial" w:cs="Arial"/>
                          <w:sz w:val="28"/>
                          <w:szCs w:val="28"/>
                        </w:rPr>
                        <w:t xml:space="preserve"> Exchange en estos países para promover el cultivo de esta fibra, ya que la región sólo aporta el 0.39 por ciento de la producción global</w:t>
                      </w:r>
                      <w:r>
                        <w:rPr>
                          <w:rFonts w:ascii="Arial" w:hAnsi="Arial" w:cs="Arial"/>
                          <w:sz w:val="28"/>
                          <w:szCs w:val="28"/>
                        </w:rPr>
                        <w:t>.</w:t>
                      </w:r>
                    </w:p>
                    <w:p w14:paraId="6A0C36C3" w14:textId="7EF2FF64" w:rsidR="00970A7C" w:rsidRPr="00A04C02" w:rsidRDefault="00970A7C" w:rsidP="00970A7C">
                      <w:pPr>
                        <w:pStyle w:val="Mysubhead"/>
                        <w:ind w:left="720"/>
                        <w:rPr>
                          <w:rFonts w:ascii="Arial" w:hAnsi="Arial"/>
                          <w:color w:val="000000"/>
                          <w:sz w:val="28"/>
                          <w:szCs w:val="28"/>
                        </w:rPr>
                      </w:pPr>
                      <w:r>
                        <w:rPr>
                          <w:noProof/>
                        </w:rPr>
                        <w:drawing>
                          <wp:inline distT="0" distB="0" distL="0" distR="0" wp14:anchorId="4B3CA048" wp14:editId="6249498B">
                            <wp:extent cx="5943600" cy="3124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24200"/>
                                    </a:xfrm>
                                    <a:prstGeom prst="rect">
                                      <a:avLst/>
                                    </a:prstGeom>
                                  </pic:spPr>
                                </pic:pic>
                              </a:graphicData>
                            </a:graphic>
                          </wp:inline>
                        </w:drawing>
                      </w:r>
                    </w:p>
                  </w:txbxContent>
                </v:textbox>
                <w10:wrap anchorx="margin" anchory="margin"/>
              </v:shape>
            </w:pict>
          </mc:Fallback>
        </mc:AlternateContent>
      </w:r>
      <w:r w:rsidR="00D170B1">
        <w:tab/>
      </w:r>
    </w:p>
    <w:sectPr w:rsidR="00D170B1" w:rsidRPr="00D170B1" w:rsidSect="002D2E2F">
      <w:headerReference w:type="default" r:id="rId15"/>
      <w:footerReference w:type="even" r:id="rId16"/>
      <w:footerReference w:type="default" r:id="rId17"/>
      <w:pgSz w:w="11906" w:h="16838"/>
      <w:pgMar w:top="0" w:right="26" w:bottom="0" w:left="0" w:header="708"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68D1B0" w14:textId="77777777" w:rsidR="004126B4" w:rsidRDefault="004126B4">
      <w:r>
        <w:separator/>
      </w:r>
    </w:p>
  </w:endnote>
  <w:endnote w:type="continuationSeparator" w:id="0">
    <w:p w14:paraId="7B3DC2B8" w14:textId="77777777" w:rsidR="004126B4" w:rsidRDefault="00412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07782" w14:textId="0CC2110C" w:rsidR="004400AA" w:rsidRDefault="0060343E">
    <w:pPr>
      <w:pStyle w:val="Piedepgina"/>
    </w:pPr>
    <w:r w:rsidRPr="001D38A8">
      <w:rPr>
        <w:rFonts w:ascii="Verdana" w:hAnsi="Verdana"/>
        <w:noProof/>
        <w:lang w:val="en-US" w:eastAsia="en-US"/>
      </w:rPr>
      <w:drawing>
        <wp:inline distT="0" distB="0" distL="0" distR="0" wp14:anchorId="2FFC763B" wp14:editId="27AC017E">
          <wp:extent cx="7543800" cy="2533650"/>
          <wp:effectExtent l="0" t="0" r="0" b="0"/>
          <wp:docPr id="1"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2533650"/>
                  </a:xfrm>
                  <a:prstGeom prst="rect">
                    <a:avLst/>
                  </a:prstGeom>
                  <a:noFill/>
                  <a:ln>
                    <a:noFill/>
                  </a:ln>
                </pic:spPr>
              </pic:pic>
            </a:graphicData>
          </a:graphic>
        </wp:inline>
      </w:drawing>
    </w:r>
    <w:r w:rsidRPr="001D38A8">
      <w:rPr>
        <w:rFonts w:ascii="Verdana" w:hAnsi="Verdana"/>
        <w:noProof/>
        <w:lang w:val="en-US" w:eastAsia="en-US"/>
      </w:rPr>
      <w:drawing>
        <wp:inline distT="0" distB="0" distL="0" distR="0" wp14:anchorId="03508264" wp14:editId="31DDCBFA">
          <wp:extent cx="7448550" cy="7486650"/>
          <wp:effectExtent l="0" t="0" r="0" b="0"/>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0" cy="74866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A1CB8" w14:textId="3E7DA4CD" w:rsidR="00F0441F" w:rsidRPr="00B3059B" w:rsidRDefault="00A04C02" w:rsidP="002D2E2F">
    <w:pPr>
      <w:pStyle w:val="Piedepgina"/>
      <w:tabs>
        <w:tab w:val="clear" w:pos="4677"/>
        <w:tab w:val="center" w:pos="2160"/>
      </w:tabs>
      <w:ind w:left="540" w:right="540"/>
      <w:jc w:val="right"/>
      <w:rPr>
        <w:rFonts w:ascii="Verdana" w:hAnsi="Verdana"/>
        <w:noProof/>
        <w:lang w:val="en-US"/>
      </w:rPr>
    </w:pPr>
    <w:r w:rsidRPr="00A04C02">
      <w:rPr>
        <w:rFonts w:ascii="Arial" w:hAnsi="Arial"/>
        <w:color w:val="FFFFFF"/>
        <w:sz w:val="28"/>
        <w:szCs w:val="28"/>
        <w:lang w:val="es-CO"/>
      </w:rPr>
      <w:t>HAZ UNA PAUSA, Y RESPIRA VIDA Y CULTURA</w:t>
    </w:r>
    <w:r w:rsidR="0060343E">
      <w:rPr>
        <w:noProof/>
      </w:rPr>
      <mc:AlternateContent>
        <mc:Choice Requires="wps">
          <w:drawing>
            <wp:anchor distT="4294967295" distB="4294967295" distL="114300" distR="114300" simplePos="0" relativeHeight="251657728" behindDoc="0" locked="0" layoutInCell="1" allowOverlap="1" wp14:anchorId="42A6D859" wp14:editId="1F5C999B">
              <wp:simplePos x="0" y="0"/>
              <wp:positionH relativeFrom="column">
                <wp:posOffset>228600</wp:posOffset>
              </wp:positionH>
              <wp:positionV relativeFrom="paragraph">
                <wp:posOffset>-123191</wp:posOffset>
              </wp:positionV>
              <wp:extent cx="7086600" cy="0"/>
              <wp:effectExtent l="0" t="0" r="0" b="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B6B5A" id="Line 7"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9.7pt" to="8in,-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"/>
          </w:pict>
        </mc:Fallback>
      </mc:AlternateContent>
    </w:r>
    <w:r w:rsidR="00664743" w:rsidRPr="00B3059B">
      <w:rPr>
        <w:rFonts w:ascii="Verdana" w:hAnsi="Verdana"/>
        <w:noProof/>
        <w:lang w:val="en-US"/>
      </w:rPr>
      <w:t xml:space="preserve"> </w:t>
    </w:r>
    <w:r w:rsidR="00664743" w:rsidRPr="00B3059B">
      <w:rPr>
        <w:rFonts w:ascii="Verdana" w:hAnsi="Verdana"/>
        <w:noProof/>
        <w:lang w:val="en-US"/>
      </w:rPr>
      <w:fldChar w:fldCharType="begin"/>
    </w:r>
    <w:r w:rsidR="00664743" w:rsidRPr="00B3059B">
      <w:rPr>
        <w:rFonts w:ascii="Verdana" w:hAnsi="Verdana"/>
        <w:noProof/>
        <w:lang w:val="en-US"/>
      </w:rPr>
      <w:instrText xml:space="preserve"> PAGE </w:instrText>
    </w:r>
    <w:r w:rsidR="00664743" w:rsidRPr="00B3059B">
      <w:rPr>
        <w:rFonts w:ascii="Verdana" w:hAnsi="Verdana"/>
        <w:noProof/>
        <w:lang w:val="en-US"/>
      </w:rPr>
      <w:fldChar w:fldCharType="separate"/>
    </w:r>
    <w:r w:rsidR="001D38A8">
      <w:rPr>
        <w:rFonts w:ascii="Verdana" w:hAnsi="Verdana"/>
        <w:noProof/>
        <w:lang w:val="en-US"/>
      </w:rPr>
      <w:t>3</w:t>
    </w:r>
    <w:r w:rsidR="00664743" w:rsidRPr="00B3059B">
      <w:rPr>
        <w:rFonts w:ascii="Verdana" w:hAnsi="Verdana"/>
        <w:noProof/>
        <w:lang w:val="en-US"/>
      </w:rPr>
      <w:fldChar w:fldCharType="end"/>
    </w:r>
    <w:r w:rsidR="00664743" w:rsidRPr="00B3059B">
      <w:rPr>
        <w:rFonts w:ascii="Verdana" w:hAnsi="Verdana"/>
        <w:noProof/>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A332A2" w14:textId="77777777" w:rsidR="004126B4" w:rsidRDefault="004126B4">
      <w:r>
        <w:separator/>
      </w:r>
    </w:p>
  </w:footnote>
  <w:footnote w:type="continuationSeparator" w:id="0">
    <w:p w14:paraId="7425A8D8" w14:textId="77777777" w:rsidR="004126B4" w:rsidRDefault="00412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40770" w14:textId="434282CF" w:rsidR="00A04C02" w:rsidRDefault="00A04C02">
    <w:pPr>
      <w:pStyle w:val="Encabezado"/>
    </w:pPr>
    <w:r>
      <w:rPr>
        <w:lang w:val="es-ES"/>
      </w:rPr>
      <w:t>[Escriba aquí]</w:t>
    </w:r>
  </w:p>
  <w:p w14:paraId="1561590C" w14:textId="77777777" w:rsidR="002D2E2F" w:rsidRPr="00B3059B" w:rsidRDefault="002D2E2F" w:rsidP="002D2E2F">
    <w:pPr>
      <w:pStyle w:val="Encabezado"/>
      <w:ind w:left="54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D587616"/>
    <w:multiLevelType w:val="hybridMultilevel"/>
    <w:tmpl w:val="98662D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6B4"/>
    <w:rsid w:val="000370B6"/>
    <w:rsid w:val="00040607"/>
    <w:rsid w:val="00071781"/>
    <w:rsid w:val="000A0B9C"/>
    <w:rsid w:val="000E342D"/>
    <w:rsid w:val="000E3C8D"/>
    <w:rsid w:val="000F2C46"/>
    <w:rsid w:val="00117B7F"/>
    <w:rsid w:val="00124BC3"/>
    <w:rsid w:val="00170756"/>
    <w:rsid w:val="0017499B"/>
    <w:rsid w:val="00182F69"/>
    <w:rsid w:val="001875F5"/>
    <w:rsid w:val="00195032"/>
    <w:rsid w:val="001A17BC"/>
    <w:rsid w:val="001A75CE"/>
    <w:rsid w:val="001B21F6"/>
    <w:rsid w:val="001C5A45"/>
    <w:rsid w:val="001D38A8"/>
    <w:rsid w:val="001D64EC"/>
    <w:rsid w:val="001E598E"/>
    <w:rsid w:val="001F5C9E"/>
    <w:rsid w:val="00212CE3"/>
    <w:rsid w:val="00215136"/>
    <w:rsid w:val="00217BE0"/>
    <w:rsid w:val="0023669F"/>
    <w:rsid w:val="002655BC"/>
    <w:rsid w:val="00277ADB"/>
    <w:rsid w:val="002947A1"/>
    <w:rsid w:val="00294D92"/>
    <w:rsid w:val="002A53D1"/>
    <w:rsid w:val="002B2992"/>
    <w:rsid w:val="002C1F3D"/>
    <w:rsid w:val="002D129F"/>
    <w:rsid w:val="002D2E2F"/>
    <w:rsid w:val="002E0121"/>
    <w:rsid w:val="002E1ACF"/>
    <w:rsid w:val="002E2D17"/>
    <w:rsid w:val="002F5603"/>
    <w:rsid w:val="0030098E"/>
    <w:rsid w:val="00301532"/>
    <w:rsid w:val="00342245"/>
    <w:rsid w:val="00353408"/>
    <w:rsid w:val="003628EE"/>
    <w:rsid w:val="00367BD6"/>
    <w:rsid w:val="00380D52"/>
    <w:rsid w:val="003916FD"/>
    <w:rsid w:val="00396B16"/>
    <w:rsid w:val="003A1CB3"/>
    <w:rsid w:val="003E7391"/>
    <w:rsid w:val="003F0D1D"/>
    <w:rsid w:val="003F10AB"/>
    <w:rsid w:val="003F320B"/>
    <w:rsid w:val="00402F8F"/>
    <w:rsid w:val="004126B4"/>
    <w:rsid w:val="0041529B"/>
    <w:rsid w:val="00431A0E"/>
    <w:rsid w:val="00432F70"/>
    <w:rsid w:val="004358E4"/>
    <w:rsid w:val="004400AA"/>
    <w:rsid w:val="004440B3"/>
    <w:rsid w:val="00455F00"/>
    <w:rsid w:val="0046048B"/>
    <w:rsid w:val="004A1BF1"/>
    <w:rsid w:val="004A61C2"/>
    <w:rsid w:val="004A73BF"/>
    <w:rsid w:val="004C0013"/>
    <w:rsid w:val="004C1B2A"/>
    <w:rsid w:val="004C1E15"/>
    <w:rsid w:val="004C57D8"/>
    <w:rsid w:val="004C5B54"/>
    <w:rsid w:val="004D7091"/>
    <w:rsid w:val="004E5E19"/>
    <w:rsid w:val="004F6FD5"/>
    <w:rsid w:val="005054D2"/>
    <w:rsid w:val="00526E4B"/>
    <w:rsid w:val="0055421A"/>
    <w:rsid w:val="00576B6C"/>
    <w:rsid w:val="00597E6A"/>
    <w:rsid w:val="005B1432"/>
    <w:rsid w:val="005C7E54"/>
    <w:rsid w:val="005D4FED"/>
    <w:rsid w:val="005D5995"/>
    <w:rsid w:val="005E112C"/>
    <w:rsid w:val="0060343E"/>
    <w:rsid w:val="006065C7"/>
    <w:rsid w:val="00613870"/>
    <w:rsid w:val="00620AD1"/>
    <w:rsid w:val="0063489E"/>
    <w:rsid w:val="0063577D"/>
    <w:rsid w:val="0065314E"/>
    <w:rsid w:val="00664743"/>
    <w:rsid w:val="0067059F"/>
    <w:rsid w:val="0069705A"/>
    <w:rsid w:val="006B053E"/>
    <w:rsid w:val="006B47A8"/>
    <w:rsid w:val="006F59D4"/>
    <w:rsid w:val="00701EE9"/>
    <w:rsid w:val="0070224C"/>
    <w:rsid w:val="00702BB6"/>
    <w:rsid w:val="007046A6"/>
    <w:rsid w:val="00711265"/>
    <w:rsid w:val="00730CE8"/>
    <w:rsid w:val="00741A8F"/>
    <w:rsid w:val="007508E2"/>
    <w:rsid w:val="00752C71"/>
    <w:rsid w:val="00765746"/>
    <w:rsid w:val="00785EF6"/>
    <w:rsid w:val="00786F87"/>
    <w:rsid w:val="007A495B"/>
    <w:rsid w:val="007B3D35"/>
    <w:rsid w:val="007B793A"/>
    <w:rsid w:val="007C71D1"/>
    <w:rsid w:val="007D03D9"/>
    <w:rsid w:val="007D0668"/>
    <w:rsid w:val="007D30F8"/>
    <w:rsid w:val="007D465E"/>
    <w:rsid w:val="007D5AC1"/>
    <w:rsid w:val="007F3598"/>
    <w:rsid w:val="0081181E"/>
    <w:rsid w:val="0081508B"/>
    <w:rsid w:val="00815DCC"/>
    <w:rsid w:val="0082708D"/>
    <w:rsid w:val="0086678C"/>
    <w:rsid w:val="008868CC"/>
    <w:rsid w:val="00892EFF"/>
    <w:rsid w:val="008C6302"/>
    <w:rsid w:val="008D5AE9"/>
    <w:rsid w:val="008F1D54"/>
    <w:rsid w:val="008F3A67"/>
    <w:rsid w:val="008F7978"/>
    <w:rsid w:val="00906C22"/>
    <w:rsid w:val="00907183"/>
    <w:rsid w:val="009106BB"/>
    <w:rsid w:val="00911927"/>
    <w:rsid w:val="00916CC1"/>
    <w:rsid w:val="009172F3"/>
    <w:rsid w:val="00924AC8"/>
    <w:rsid w:val="0093182B"/>
    <w:rsid w:val="00961B47"/>
    <w:rsid w:val="00967676"/>
    <w:rsid w:val="00970A7C"/>
    <w:rsid w:val="0098677E"/>
    <w:rsid w:val="009C208C"/>
    <w:rsid w:val="009C5C71"/>
    <w:rsid w:val="009E3D01"/>
    <w:rsid w:val="00A04C02"/>
    <w:rsid w:val="00A10469"/>
    <w:rsid w:val="00A14358"/>
    <w:rsid w:val="00A211C7"/>
    <w:rsid w:val="00A373E2"/>
    <w:rsid w:val="00A37A2D"/>
    <w:rsid w:val="00A37E8F"/>
    <w:rsid w:val="00A41379"/>
    <w:rsid w:val="00A4746B"/>
    <w:rsid w:val="00A5711D"/>
    <w:rsid w:val="00A614C0"/>
    <w:rsid w:val="00A67ABF"/>
    <w:rsid w:val="00A80198"/>
    <w:rsid w:val="00A81056"/>
    <w:rsid w:val="00A868A8"/>
    <w:rsid w:val="00AA204A"/>
    <w:rsid w:val="00B03947"/>
    <w:rsid w:val="00B0692E"/>
    <w:rsid w:val="00B3059B"/>
    <w:rsid w:val="00B30918"/>
    <w:rsid w:val="00B50BFC"/>
    <w:rsid w:val="00B610AE"/>
    <w:rsid w:val="00B62F80"/>
    <w:rsid w:val="00B715ED"/>
    <w:rsid w:val="00B806AC"/>
    <w:rsid w:val="00B838B0"/>
    <w:rsid w:val="00B900D8"/>
    <w:rsid w:val="00BB3744"/>
    <w:rsid w:val="00BC6506"/>
    <w:rsid w:val="00BD2D61"/>
    <w:rsid w:val="00BD470D"/>
    <w:rsid w:val="00BE34C5"/>
    <w:rsid w:val="00C00520"/>
    <w:rsid w:val="00C17A92"/>
    <w:rsid w:val="00C31C2F"/>
    <w:rsid w:val="00C36C8E"/>
    <w:rsid w:val="00C40F6E"/>
    <w:rsid w:val="00C5733B"/>
    <w:rsid w:val="00C61A61"/>
    <w:rsid w:val="00C631F6"/>
    <w:rsid w:val="00C836EF"/>
    <w:rsid w:val="00C85598"/>
    <w:rsid w:val="00C875D7"/>
    <w:rsid w:val="00CA08F0"/>
    <w:rsid w:val="00CA39BC"/>
    <w:rsid w:val="00CC60F6"/>
    <w:rsid w:val="00CD576B"/>
    <w:rsid w:val="00CF0E48"/>
    <w:rsid w:val="00CF5D5E"/>
    <w:rsid w:val="00D111EB"/>
    <w:rsid w:val="00D170B1"/>
    <w:rsid w:val="00D278F8"/>
    <w:rsid w:val="00D348CE"/>
    <w:rsid w:val="00D426DE"/>
    <w:rsid w:val="00D445E4"/>
    <w:rsid w:val="00D4764A"/>
    <w:rsid w:val="00D670A5"/>
    <w:rsid w:val="00D77799"/>
    <w:rsid w:val="00DA23DA"/>
    <w:rsid w:val="00DB50EE"/>
    <w:rsid w:val="00DD0201"/>
    <w:rsid w:val="00DE5A67"/>
    <w:rsid w:val="00DF4A2E"/>
    <w:rsid w:val="00E2302A"/>
    <w:rsid w:val="00E3371B"/>
    <w:rsid w:val="00E5098A"/>
    <w:rsid w:val="00E5266E"/>
    <w:rsid w:val="00E55666"/>
    <w:rsid w:val="00E55BDB"/>
    <w:rsid w:val="00E701FF"/>
    <w:rsid w:val="00EA1065"/>
    <w:rsid w:val="00EA3C79"/>
    <w:rsid w:val="00EB79F0"/>
    <w:rsid w:val="00EC2060"/>
    <w:rsid w:val="00EC6746"/>
    <w:rsid w:val="00ED37C3"/>
    <w:rsid w:val="00ED3A09"/>
    <w:rsid w:val="00F0441F"/>
    <w:rsid w:val="00F1727F"/>
    <w:rsid w:val="00F2536C"/>
    <w:rsid w:val="00F26DDD"/>
    <w:rsid w:val="00F406CE"/>
    <w:rsid w:val="00F44468"/>
    <w:rsid w:val="00F46A48"/>
    <w:rsid w:val="00F61EDF"/>
    <w:rsid w:val="00F7305A"/>
    <w:rsid w:val="00F731CA"/>
    <w:rsid w:val="00F753DD"/>
    <w:rsid w:val="00F93570"/>
    <w:rsid w:val="00F9404D"/>
    <w:rsid w:val="00FB435D"/>
    <w:rsid w:val="00FB4636"/>
    <w:rsid w:val="00FC0197"/>
    <w:rsid w:val="00FE6A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873FD3D"/>
  <w15:docId w15:val="{58F8A09F-494F-4F5B-9E9C-B2847EE72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_tradnl" w:eastAsia="ko-KR"/>
    </w:rPr>
  </w:style>
  <w:style w:type="paragraph" w:styleId="Ttulo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D5AC1"/>
    <w:pPr>
      <w:tabs>
        <w:tab w:val="center" w:pos="4677"/>
        <w:tab w:val="right" w:pos="9355"/>
      </w:tabs>
    </w:pPr>
  </w:style>
  <w:style w:type="paragraph" w:styleId="Piedepgina">
    <w:name w:val="footer"/>
    <w:basedOn w:val="Normal"/>
    <w:rsid w:val="007D5AC1"/>
    <w:pPr>
      <w:tabs>
        <w:tab w:val="center" w:pos="4677"/>
        <w:tab w:val="right" w:pos="9355"/>
      </w:tabs>
    </w:pPr>
  </w:style>
  <w:style w:type="character" w:customStyle="1" w:styleId="sowc">
    <w:name w:val="sowc"/>
    <w:rsid w:val="00526E4B"/>
    <w:rPr>
      <w:rFonts w:ascii="Verdana" w:hAnsi="Verdana"/>
      <w:color w:val="333333"/>
      <w:sz w:val="26"/>
      <w:szCs w:val="26"/>
    </w:rPr>
  </w:style>
  <w:style w:type="character" w:customStyle="1" w:styleId="howc">
    <w:name w:val="howc"/>
    <w:basedOn w:val="Fuentedeprrafopredeter"/>
    <w:rsid w:val="001A17BC"/>
  </w:style>
  <w:style w:type="paragraph" w:customStyle="1" w:styleId="My">
    <w:name w:val="My"/>
    <w:rsid w:val="00DD0201"/>
    <w:pPr>
      <w:jc w:val="both"/>
    </w:pPr>
    <w:rPr>
      <w:rFonts w:ascii="Verdana" w:hAnsi="Verdana" w:cs="Arial"/>
      <w:sz w:val="28"/>
      <w:szCs w:val="24"/>
      <w:lang w:val="uk-UA" w:eastAsia="ko-KR"/>
    </w:rPr>
  </w:style>
  <w:style w:type="character" w:styleId="Hipervnculo">
    <w:name w:val="Hyperlink"/>
    <w:rsid w:val="00170756"/>
    <w:rPr>
      <w:color w:val="0000FF"/>
      <w:u w:val="single"/>
    </w:rPr>
  </w:style>
  <w:style w:type="paragraph" w:customStyle="1" w:styleId="MyHeadtitle">
    <w:name w:val="My Head title"/>
    <w:basedOn w:val="Ttulo1"/>
    <w:rsid w:val="00D111EB"/>
    <w:pPr>
      <w:jc w:val="center"/>
    </w:pPr>
    <w:rPr>
      <w:rFonts w:ascii="Calibri" w:hAnsi="Calibri"/>
      <w:color w:val="4C5A75"/>
      <w:sz w:val="60"/>
      <w:szCs w:val="56"/>
      <w:lang w:val="en-US"/>
    </w:rPr>
  </w:style>
  <w:style w:type="paragraph" w:customStyle="1" w:styleId="Mysubhead">
    <w:name w:val="My subhead"/>
    <w:basedOn w:val="MyHeadtitle"/>
    <w:rsid w:val="00D111EB"/>
    <w:pPr>
      <w:jc w:val="left"/>
    </w:pPr>
    <w:rPr>
      <w:b w:val="0"/>
      <w:sz w:val="56"/>
    </w:rPr>
  </w:style>
  <w:style w:type="character" w:styleId="Nmerodepgina">
    <w:name w:val="page number"/>
    <w:basedOn w:val="Fuentedeprrafopredeter"/>
    <w:rsid w:val="00F0441F"/>
  </w:style>
  <w:style w:type="paragraph" w:customStyle="1" w:styleId="Style1">
    <w:name w:val="Style1"/>
    <w:basedOn w:val="MyHeadtitle"/>
    <w:rsid w:val="00D111EB"/>
    <w:pPr>
      <w:jc w:val="left"/>
    </w:pPr>
    <w:rPr>
      <w:b w:val="0"/>
      <w:sz w:val="160"/>
      <w:szCs w:val="160"/>
    </w:rPr>
  </w:style>
  <w:style w:type="character" w:customStyle="1" w:styleId="EncabezadoCar">
    <w:name w:val="Encabezado Car"/>
    <w:link w:val="Encabezado"/>
    <w:uiPriority w:val="99"/>
    <w:rsid w:val="00A04C02"/>
    <w:rPr>
      <w:sz w:val="24"/>
      <w:szCs w:val="24"/>
      <w:lang w:val="uk-UA" w:eastAsia="ko-KR"/>
    </w:rPr>
  </w:style>
  <w:style w:type="table" w:styleId="Tablaconcuadrcula">
    <w:name w:val="Table Grid"/>
    <w:basedOn w:val="Tablanormal"/>
    <w:rsid w:val="00E23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E2302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44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ja\AppData\Local\Temp\Rar$DIa9252.2600\template-wor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5A490-59B3-4CF3-9CC2-471098BED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Template>
  <TotalTime>36</TotalTime>
  <Pages>6</Pages>
  <Words>165</Words>
  <Characters>1492</Characters>
  <Application>Microsoft Office Word</Application>
  <DocSecurity>0</DocSecurity>
  <Lines>12</Lines>
  <Paragraphs>3</Paragraphs>
  <ScaleCrop>false</ScaleCrop>
  <HeadingPairs>
    <vt:vector size="6" baseType="variant">
      <vt:variant>
        <vt:lpstr>Título</vt:lpstr>
      </vt:variant>
      <vt:variant>
        <vt:i4>1</vt:i4>
      </vt:variant>
      <vt:variant>
        <vt:lpstr>Название</vt:lpstr>
      </vt:variant>
      <vt:variant>
        <vt:i4>1</vt:i4>
      </vt:variant>
      <vt:variant>
        <vt:lpstr>Title</vt:lpstr>
      </vt:variant>
      <vt:variant>
        <vt:i4>1</vt:i4>
      </vt:variant>
    </vt:vector>
  </HeadingPairs>
  <TitlesOfParts>
    <vt:vector size="3" baseType="lpstr">
      <vt:lpstr>PowerPoint Template</vt:lpstr>
      <vt:lpstr>PowerPoint Template</vt:lpstr>
      <vt:lpstr>PowerPoint Template</vt:lpstr>
    </vt:vector>
  </TitlesOfParts>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subject/>
  <dc:creator>alejandra vacca</dc:creator>
  <cp:keywords/>
  <cp:lastModifiedBy>alejandra vacca</cp:lastModifiedBy>
  <cp:revision>9</cp:revision>
  <dcterms:created xsi:type="dcterms:W3CDTF">2020-04-27T05:02:00Z</dcterms:created>
  <dcterms:modified xsi:type="dcterms:W3CDTF">2020-04-27T12:52:00Z</dcterms:modified>
</cp:coreProperties>
</file>